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6F" w:rsidRDefault="0085116F" w:rsidP="001E5C77">
      <w:pPr>
        <w:jc w:val="center"/>
        <w:rPr>
          <w:b/>
          <w:bCs/>
          <w:sz w:val="28"/>
          <w:szCs w:val="28"/>
        </w:rPr>
      </w:pPr>
    </w:p>
    <w:p w:rsidR="0085116F" w:rsidRPr="00910C1B" w:rsidRDefault="0085116F" w:rsidP="001E5C77">
      <w:pPr>
        <w:jc w:val="center"/>
        <w:rPr>
          <w:b/>
          <w:bCs/>
          <w:sz w:val="28"/>
          <w:szCs w:val="28"/>
        </w:rPr>
      </w:pPr>
      <w:r w:rsidRPr="00910C1B">
        <w:rPr>
          <w:b/>
          <w:bCs/>
          <w:sz w:val="28"/>
          <w:szCs w:val="28"/>
        </w:rPr>
        <w:t>АДМИНИСТРАЦИЯ МУНИЦИПАЛЬНОГО ОБРАЗОВАНИЯ</w:t>
      </w:r>
    </w:p>
    <w:p w:rsidR="0085116F" w:rsidRPr="00910C1B" w:rsidRDefault="0085116F" w:rsidP="001E5C77">
      <w:pPr>
        <w:jc w:val="center"/>
        <w:rPr>
          <w:b/>
          <w:bCs/>
          <w:sz w:val="28"/>
          <w:szCs w:val="28"/>
        </w:rPr>
      </w:pPr>
      <w:r w:rsidRPr="00910C1B">
        <w:rPr>
          <w:b/>
          <w:bCs/>
          <w:sz w:val="28"/>
          <w:szCs w:val="28"/>
        </w:rPr>
        <w:t>«КРАСНОСЕЛЬСКОЕ СЕЛЬСКОЕ ПОСЕЛЕНИЕ»</w:t>
      </w:r>
    </w:p>
    <w:p w:rsidR="0085116F" w:rsidRPr="00910C1B" w:rsidRDefault="0085116F" w:rsidP="001E5C77">
      <w:pPr>
        <w:jc w:val="center"/>
        <w:rPr>
          <w:b/>
          <w:bCs/>
          <w:sz w:val="28"/>
          <w:szCs w:val="28"/>
        </w:rPr>
      </w:pPr>
      <w:r w:rsidRPr="00910C1B">
        <w:rPr>
          <w:b/>
          <w:bCs/>
          <w:sz w:val="28"/>
          <w:szCs w:val="28"/>
        </w:rPr>
        <w:t>ВЫБОРГСКОГО РАЙОНА ЛЕНИНГРАДСКОЙ ОБЛАСТИ</w:t>
      </w:r>
    </w:p>
    <w:p w:rsidR="0085116F" w:rsidRPr="00910C1B" w:rsidRDefault="0085116F" w:rsidP="001E5C77">
      <w:pPr>
        <w:jc w:val="center"/>
        <w:rPr>
          <w:b/>
          <w:bCs/>
          <w:sz w:val="28"/>
          <w:szCs w:val="28"/>
        </w:rPr>
      </w:pPr>
    </w:p>
    <w:p w:rsidR="0085116F" w:rsidRPr="00910C1B" w:rsidRDefault="0085116F">
      <w:pPr>
        <w:rPr>
          <w:sz w:val="28"/>
          <w:szCs w:val="28"/>
        </w:rPr>
      </w:pPr>
    </w:p>
    <w:p w:rsidR="0085116F" w:rsidRPr="00910C1B" w:rsidRDefault="0085116F" w:rsidP="001E5C77">
      <w:pPr>
        <w:jc w:val="center"/>
        <w:rPr>
          <w:b/>
          <w:bCs/>
          <w:sz w:val="28"/>
          <w:szCs w:val="28"/>
        </w:rPr>
      </w:pPr>
      <w:r w:rsidRPr="00910C1B">
        <w:rPr>
          <w:b/>
          <w:bCs/>
          <w:sz w:val="28"/>
          <w:szCs w:val="28"/>
        </w:rPr>
        <w:t>ПОСТАНОВЛЕНИЕ</w:t>
      </w:r>
    </w:p>
    <w:p w:rsidR="0085116F" w:rsidRPr="00910C1B" w:rsidRDefault="0085116F" w:rsidP="001E5C77">
      <w:pPr>
        <w:jc w:val="center"/>
        <w:rPr>
          <w:b/>
          <w:bCs/>
          <w:sz w:val="28"/>
          <w:szCs w:val="28"/>
        </w:rPr>
      </w:pPr>
    </w:p>
    <w:p w:rsidR="0085116F" w:rsidRPr="00910C1B" w:rsidRDefault="0085116F">
      <w:pPr>
        <w:rPr>
          <w:sz w:val="28"/>
          <w:szCs w:val="28"/>
        </w:rPr>
      </w:pPr>
    </w:p>
    <w:p w:rsidR="0085116F" w:rsidRPr="00910C1B" w:rsidRDefault="0085116F">
      <w:pPr>
        <w:rPr>
          <w:sz w:val="28"/>
          <w:szCs w:val="28"/>
        </w:rPr>
      </w:pPr>
      <w:r>
        <w:rPr>
          <w:sz w:val="28"/>
          <w:szCs w:val="28"/>
        </w:rPr>
        <w:t>06.10.</w:t>
      </w:r>
      <w:r w:rsidRPr="00910C1B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910C1B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910C1B">
        <w:rPr>
          <w:sz w:val="28"/>
          <w:szCs w:val="28"/>
        </w:rPr>
        <w:t xml:space="preserve">№ </w:t>
      </w:r>
      <w:r>
        <w:rPr>
          <w:sz w:val="28"/>
          <w:szCs w:val="28"/>
        </w:rPr>
        <w:t>367</w:t>
      </w:r>
    </w:p>
    <w:p w:rsidR="0085116F" w:rsidRPr="00910C1B" w:rsidRDefault="0085116F">
      <w:pPr>
        <w:rPr>
          <w:sz w:val="28"/>
          <w:szCs w:val="28"/>
        </w:rPr>
      </w:pPr>
    </w:p>
    <w:p w:rsidR="0085116F" w:rsidRPr="00910C1B" w:rsidRDefault="0085116F">
      <w:pPr>
        <w:rPr>
          <w:sz w:val="28"/>
          <w:szCs w:val="28"/>
        </w:rPr>
      </w:pPr>
    </w:p>
    <w:p w:rsidR="0085116F" w:rsidRDefault="0085116F" w:rsidP="00424315">
      <w:pPr>
        <w:jc w:val="both"/>
        <w:rPr>
          <w:sz w:val="28"/>
          <w:szCs w:val="28"/>
        </w:rPr>
      </w:pPr>
      <w:r w:rsidRPr="00910C1B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отчета об исполнении</w:t>
      </w:r>
      <w:r w:rsidRPr="00910C1B">
        <w:rPr>
          <w:sz w:val="28"/>
          <w:szCs w:val="28"/>
        </w:rPr>
        <w:t xml:space="preserve"> бюджета </w:t>
      </w:r>
    </w:p>
    <w:p w:rsidR="0085116F" w:rsidRDefault="0085116F" w:rsidP="00424315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910C1B">
        <w:rPr>
          <w:sz w:val="28"/>
          <w:szCs w:val="28"/>
        </w:rPr>
        <w:t xml:space="preserve">униципального образования «Красносельское </w:t>
      </w:r>
    </w:p>
    <w:p w:rsidR="0085116F" w:rsidRPr="00910C1B" w:rsidRDefault="0085116F" w:rsidP="00424315">
      <w:pPr>
        <w:jc w:val="both"/>
        <w:rPr>
          <w:sz w:val="28"/>
          <w:szCs w:val="28"/>
        </w:rPr>
      </w:pPr>
      <w:r w:rsidRPr="00910C1B">
        <w:rPr>
          <w:sz w:val="28"/>
          <w:szCs w:val="28"/>
        </w:rPr>
        <w:t xml:space="preserve">сельское поселение» Выборгского района </w:t>
      </w:r>
    </w:p>
    <w:p w:rsidR="0085116F" w:rsidRPr="00910C1B" w:rsidRDefault="0085116F">
      <w:pPr>
        <w:rPr>
          <w:sz w:val="28"/>
          <w:szCs w:val="28"/>
        </w:rPr>
      </w:pPr>
      <w:r w:rsidRPr="00910C1B">
        <w:rPr>
          <w:sz w:val="28"/>
          <w:szCs w:val="28"/>
        </w:rPr>
        <w:t xml:space="preserve">Ленинградской области за </w:t>
      </w:r>
      <w:r>
        <w:rPr>
          <w:sz w:val="28"/>
          <w:szCs w:val="28"/>
        </w:rPr>
        <w:t xml:space="preserve">первое полугодие </w:t>
      </w:r>
      <w:r w:rsidRPr="00910C1B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Pr="00AD56F9">
        <w:rPr>
          <w:sz w:val="28"/>
          <w:szCs w:val="28"/>
        </w:rPr>
        <w:t>5</w:t>
      </w:r>
      <w:r w:rsidRPr="00910C1B">
        <w:rPr>
          <w:sz w:val="28"/>
          <w:szCs w:val="28"/>
        </w:rPr>
        <w:t xml:space="preserve"> года</w:t>
      </w:r>
    </w:p>
    <w:p w:rsidR="0085116F" w:rsidRPr="00910C1B" w:rsidRDefault="0085116F">
      <w:pPr>
        <w:rPr>
          <w:sz w:val="28"/>
          <w:szCs w:val="28"/>
        </w:rPr>
      </w:pPr>
    </w:p>
    <w:p w:rsidR="0085116F" w:rsidRPr="00910C1B" w:rsidRDefault="0085116F">
      <w:pPr>
        <w:rPr>
          <w:sz w:val="28"/>
          <w:szCs w:val="28"/>
        </w:rPr>
      </w:pPr>
    </w:p>
    <w:p w:rsidR="0085116F" w:rsidRPr="00910C1B" w:rsidRDefault="0085116F">
      <w:pPr>
        <w:rPr>
          <w:sz w:val="28"/>
          <w:szCs w:val="28"/>
        </w:rPr>
      </w:pPr>
    </w:p>
    <w:p w:rsidR="0085116F" w:rsidRPr="00910C1B" w:rsidRDefault="0085116F" w:rsidP="00910C1B">
      <w:pPr>
        <w:ind w:firstLine="708"/>
        <w:jc w:val="both"/>
        <w:rPr>
          <w:sz w:val="28"/>
          <w:szCs w:val="28"/>
        </w:rPr>
      </w:pPr>
      <w:r w:rsidRPr="0025714C">
        <w:rPr>
          <w:sz w:val="28"/>
          <w:szCs w:val="28"/>
        </w:rPr>
        <w:t>В соответствии со статьей 264.2 Бюджетного кодекса Российской Федерации, статьей 44 Положения о бюджетном процессе в муниципальном образовании «Красносельское сельское поселение» Выборгского района Ленинградской области, утвержденного решением Совета депутатов муниципального образования «Красносельское сельское поселение» Выборгского района Ленинградской области от 20.12.2013 г № 133,</w:t>
      </w:r>
      <w:r>
        <w:rPr>
          <w:sz w:val="28"/>
          <w:szCs w:val="28"/>
        </w:rPr>
        <w:tab/>
      </w:r>
    </w:p>
    <w:p w:rsidR="0085116F" w:rsidRPr="00910C1B" w:rsidRDefault="0085116F">
      <w:pPr>
        <w:rPr>
          <w:sz w:val="28"/>
          <w:szCs w:val="28"/>
        </w:rPr>
      </w:pPr>
    </w:p>
    <w:p w:rsidR="0085116F" w:rsidRPr="00910C1B" w:rsidRDefault="0085116F" w:rsidP="001E5C77">
      <w:pPr>
        <w:jc w:val="center"/>
        <w:rPr>
          <w:sz w:val="28"/>
          <w:szCs w:val="28"/>
        </w:rPr>
      </w:pPr>
      <w:r w:rsidRPr="00910C1B">
        <w:rPr>
          <w:sz w:val="28"/>
          <w:szCs w:val="28"/>
        </w:rPr>
        <w:t>ПОСТАНОВЛЯЕТ:</w:t>
      </w:r>
    </w:p>
    <w:p w:rsidR="0085116F" w:rsidRPr="00910C1B" w:rsidRDefault="0085116F">
      <w:pPr>
        <w:rPr>
          <w:sz w:val="28"/>
          <w:szCs w:val="28"/>
        </w:rPr>
      </w:pPr>
    </w:p>
    <w:p w:rsidR="0085116F" w:rsidRPr="00910C1B" w:rsidRDefault="0085116F" w:rsidP="00B17E8B">
      <w:pPr>
        <w:numPr>
          <w:ilvl w:val="0"/>
          <w:numId w:val="1"/>
        </w:numPr>
        <w:jc w:val="both"/>
        <w:rPr>
          <w:sz w:val="28"/>
          <w:szCs w:val="28"/>
        </w:rPr>
      </w:pPr>
      <w:r w:rsidRPr="00910C1B">
        <w:rPr>
          <w:sz w:val="28"/>
          <w:szCs w:val="28"/>
        </w:rPr>
        <w:t>Утвердить прилагаемый отчет об исполнении  бюджета</w:t>
      </w:r>
      <w:r w:rsidRPr="00B17E8B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910C1B">
        <w:rPr>
          <w:sz w:val="28"/>
          <w:szCs w:val="28"/>
        </w:rPr>
        <w:t>униципального образования «Красносельское сельское поселение» Выборгского района Ленинградской области</w:t>
      </w:r>
      <w:r>
        <w:rPr>
          <w:sz w:val="28"/>
          <w:szCs w:val="28"/>
        </w:rPr>
        <w:t xml:space="preserve">  за первое полугодие </w:t>
      </w:r>
      <w:r w:rsidRPr="00910C1B">
        <w:rPr>
          <w:sz w:val="28"/>
          <w:szCs w:val="28"/>
        </w:rPr>
        <w:t>201</w:t>
      </w:r>
      <w:r w:rsidRPr="008427B4">
        <w:rPr>
          <w:sz w:val="28"/>
          <w:szCs w:val="28"/>
        </w:rPr>
        <w:t>5</w:t>
      </w:r>
      <w:r w:rsidRPr="00910C1B">
        <w:rPr>
          <w:sz w:val="28"/>
          <w:szCs w:val="28"/>
        </w:rPr>
        <w:t xml:space="preserve"> года согласно  приложению № 1.</w:t>
      </w:r>
    </w:p>
    <w:p w:rsidR="0085116F" w:rsidRPr="00910C1B" w:rsidRDefault="0085116F" w:rsidP="00B17E8B">
      <w:pPr>
        <w:ind w:left="360"/>
        <w:jc w:val="both"/>
        <w:rPr>
          <w:sz w:val="28"/>
          <w:szCs w:val="28"/>
        </w:rPr>
      </w:pPr>
    </w:p>
    <w:p w:rsidR="0085116F" w:rsidRPr="00910C1B" w:rsidRDefault="0085116F" w:rsidP="00B17E8B">
      <w:pPr>
        <w:numPr>
          <w:ilvl w:val="0"/>
          <w:numId w:val="1"/>
        </w:numPr>
        <w:jc w:val="both"/>
        <w:rPr>
          <w:sz w:val="28"/>
          <w:szCs w:val="28"/>
        </w:rPr>
      </w:pPr>
      <w:r w:rsidRPr="00910C1B">
        <w:rPr>
          <w:sz w:val="28"/>
          <w:szCs w:val="28"/>
        </w:rPr>
        <w:t xml:space="preserve">Направить отчет об исполнении  бюджета муниципального образования «Красносельское сельское поселение» Выборгского района Ленинградской области </w:t>
      </w:r>
      <w:r>
        <w:rPr>
          <w:sz w:val="28"/>
          <w:szCs w:val="28"/>
        </w:rPr>
        <w:t xml:space="preserve">за первое полугодие </w:t>
      </w:r>
      <w:r w:rsidRPr="00910C1B">
        <w:rPr>
          <w:sz w:val="28"/>
          <w:szCs w:val="28"/>
        </w:rPr>
        <w:t>201</w:t>
      </w:r>
      <w:r w:rsidRPr="008427B4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с</w:t>
      </w:r>
      <w:r w:rsidRPr="00910C1B">
        <w:rPr>
          <w:sz w:val="28"/>
          <w:szCs w:val="28"/>
        </w:rPr>
        <w:t>овет депутатов муниципального образования «Красносельское сельское поселение» Выборгского района Ленинградской области</w:t>
      </w:r>
      <w:r>
        <w:rPr>
          <w:sz w:val="28"/>
          <w:szCs w:val="28"/>
        </w:rPr>
        <w:t>, в контрольно-счетную комиссию муниципального образования «Выборгский район» Ленинградской области.</w:t>
      </w:r>
    </w:p>
    <w:p w:rsidR="0085116F" w:rsidRPr="00910C1B" w:rsidRDefault="0085116F" w:rsidP="00B17E8B">
      <w:pPr>
        <w:ind w:left="360"/>
        <w:jc w:val="both"/>
        <w:rPr>
          <w:sz w:val="28"/>
          <w:szCs w:val="28"/>
        </w:rPr>
      </w:pPr>
    </w:p>
    <w:p w:rsidR="0085116F" w:rsidRPr="00910C1B" w:rsidRDefault="0085116F" w:rsidP="00B17E8B">
      <w:pPr>
        <w:numPr>
          <w:ilvl w:val="0"/>
          <w:numId w:val="1"/>
        </w:numPr>
        <w:jc w:val="both"/>
        <w:rPr>
          <w:sz w:val="28"/>
          <w:szCs w:val="28"/>
        </w:rPr>
      </w:pPr>
      <w:r w:rsidRPr="00910C1B">
        <w:rPr>
          <w:sz w:val="28"/>
          <w:szCs w:val="28"/>
        </w:rPr>
        <w:t>Контроль исполнения постановления оставляю за собой.</w:t>
      </w:r>
    </w:p>
    <w:p w:rsidR="0085116F" w:rsidRPr="00910C1B" w:rsidRDefault="0085116F" w:rsidP="00B17E8B">
      <w:pPr>
        <w:jc w:val="both"/>
        <w:rPr>
          <w:sz w:val="28"/>
          <w:szCs w:val="28"/>
        </w:rPr>
      </w:pPr>
    </w:p>
    <w:p w:rsidR="0085116F" w:rsidRDefault="0085116F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910C1B">
        <w:rPr>
          <w:sz w:val="28"/>
          <w:szCs w:val="28"/>
        </w:rPr>
        <w:t xml:space="preserve">лава администрации                                                 </w:t>
      </w:r>
      <w:r>
        <w:rPr>
          <w:sz w:val="28"/>
          <w:szCs w:val="28"/>
        </w:rPr>
        <w:t xml:space="preserve"> </w:t>
      </w:r>
      <w:r w:rsidRPr="00910C1B">
        <w:rPr>
          <w:sz w:val="28"/>
          <w:szCs w:val="28"/>
        </w:rPr>
        <w:t xml:space="preserve"> М.Л. Торопов</w:t>
      </w:r>
    </w:p>
    <w:p w:rsidR="0085116F" w:rsidRDefault="0085116F">
      <w:pPr>
        <w:rPr>
          <w:sz w:val="20"/>
          <w:szCs w:val="20"/>
        </w:rPr>
      </w:pPr>
      <w:r>
        <w:rPr>
          <w:sz w:val="20"/>
          <w:szCs w:val="20"/>
        </w:rPr>
        <w:t>Р</w:t>
      </w:r>
      <w:r w:rsidRPr="001E5C77">
        <w:rPr>
          <w:sz w:val="20"/>
          <w:szCs w:val="20"/>
        </w:rPr>
        <w:t>азослано: дело, Совет депутатов, отдел бюджетной политики и учета</w:t>
      </w:r>
      <w:r>
        <w:rPr>
          <w:sz w:val="20"/>
          <w:szCs w:val="20"/>
        </w:rPr>
        <w:t>.</w:t>
      </w:r>
      <w:r w:rsidRPr="001E5C77">
        <w:rPr>
          <w:sz w:val="20"/>
          <w:szCs w:val="20"/>
        </w:rPr>
        <w:t xml:space="preserve"> </w:t>
      </w:r>
    </w:p>
    <w:p w:rsidR="0085116F" w:rsidRDefault="0085116F">
      <w:pPr>
        <w:rPr>
          <w:sz w:val="20"/>
          <w:szCs w:val="20"/>
        </w:rPr>
      </w:pPr>
    </w:p>
    <w:p w:rsidR="0085116F" w:rsidRDefault="0085116F">
      <w:pPr>
        <w:rPr>
          <w:sz w:val="20"/>
          <w:szCs w:val="20"/>
        </w:rPr>
      </w:pPr>
    </w:p>
    <w:tbl>
      <w:tblPr>
        <w:tblW w:w="10980" w:type="dxa"/>
        <w:tblInd w:w="-10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50"/>
        <w:gridCol w:w="3450"/>
        <w:gridCol w:w="360"/>
        <w:gridCol w:w="362"/>
        <w:gridCol w:w="688"/>
        <w:gridCol w:w="570"/>
        <w:gridCol w:w="1050"/>
        <w:gridCol w:w="930"/>
        <w:gridCol w:w="360"/>
        <w:gridCol w:w="180"/>
        <w:gridCol w:w="720"/>
        <w:gridCol w:w="210"/>
        <w:gridCol w:w="1050"/>
      </w:tblGrid>
      <w:tr w:rsidR="0085116F" w:rsidTr="00564E0E">
        <w:tblPrEx>
          <w:tblCellMar>
            <w:top w:w="0" w:type="dxa"/>
            <w:bottom w:w="0" w:type="dxa"/>
          </w:tblCellMar>
        </w:tblPrEx>
        <w:trPr>
          <w:gridAfter w:val="1"/>
          <w:wAfter w:w="1050" w:type="dxa"/>
          <w:trHeight w:val="358"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ОТЧЕТ ОБ ИСПОЛНЕНИИ БЮДЖЕТА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КОДЫ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Форма по ОКУД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0503117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 01.07.2015 г.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Дата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01.07.2015 г.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по ОКПО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75092729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523"/>
        </w:trPr>
        <w:tc>
          <w:tcPr>
            <w:tcW w:w="41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финансового органа:</w:t>
            </w:r>
          </w:p>
        </w:tc>
        <w:tc>
          <w:tcPr>
            <w:tcW w:w="3778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Комитет финансов администрации муниципального образования "Выборгский район" Ленинградской области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Глава по БК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933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523"/>
        </w:trPr>
        <w:tc>
          <w:tcPr>
            <w:tcW w:w="41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публично-правового образования:</w:t>
            </w:r>
          </w:p>
        </w:tc>
        <w:tc>
          <w:tcPr>
            <w:tcW w:w="3778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Бюджет муниципального образования "Красносельское сельское поселение" Выборгского района Ленинградской области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41615436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Периодичность: годовая</w:t>
            </w:r>
          </w:p>
        </w:tc>
        <w:tc>
          <w:tcPr>
            <w:tcW w:w="6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63"/>
        </w:trPr>
        <w:tc>
          <w:tcPr>
            <w:tcW w:w="41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измерения: руб.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по ОКЕИ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383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395"/>
        </w:trPr>
        <w:tc>
          <w:tcPr>
            <w:tcW w:w="41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1. Доходы бюджета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79"/>
        </w:trPr>
        <w:tc>
          <w:tcPr>
            <w:tcW w:w="417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470" w:type="dxa"/>
            <w:gridSpan w:val="3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69"/>
        </w:trPr>
        <w:tc>
          <w:tcPr>
            <w:tcW w:w="4172" w:type="dxa"/>
            <w:gridSpan w:val="3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59"/>
        </w:trPr>
        <w:tc>
          <w:tcPr>
            <w:tcW w:w="4172" w:type="dxa"/>
            <w:gridSpan w:val="3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59"/>
        </w:trPr>
        <w:tc>
          <w:tcPr>
            <w:tcW w:w="4172" w:type="dxa"/>
            <w:gridSpan w:val="3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59"/>
        </w:trPr>
        <w:tc>
          <w:tcPr>
            <w:tcW w:w="4172" w:type="dxa"/>
            <w:gridSpan w:val="3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59"/>
        </w:trPr>
        <w:tc>
          <w:tcPr>
            <w:tcW w:w="4172" w:type="dxa"/>
            <w:gridSpan w:val="3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57"/>
        </w:trPr>
        <w:tc>
          <w:tcPr>
            <w:tcW w:w="4172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47"/>
        </w:trPr>
        <w:tc>
          <w:tcPr>
            <w:tcW w:w="417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30 865 080,00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12 865 342,14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17 999 737,86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688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000 10000000000000 000</w:t>
            </w:r>
          </w:p>
        </w:tc>
        <w:tc>
          <w:tcPr>
            <w:tcW w:w="147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19 907 200,00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7 533 947,14</w:t>
            </w: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12 373 252,86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000 10100000000000 000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2 703 200,00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1 237 323,63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1 465 876,37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000 10102000010000 110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2 703 200,00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1 237 323,63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1 465 876,37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32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000 10102010010000 110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1 222 592,02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76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000 10102010011000 110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1 222 413,04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32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000 10102010012100 110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178,98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835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000 10102020010000 110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7 232,50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423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недоимка, и задолженность  по соотвествующему платежу, в том числе по отмененному)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000 10102020011000 110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7 232,50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733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000 10102030010000 110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7 499,11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32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000 10102030011000 110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7 455,20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88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соответсвующему платежу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000 10102030012100 110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43,91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4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000 10300000000000 000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2 807 800,00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1 111 531,72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1 696 268,28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4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000 10302000010000 110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2 807 800,00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1 111 531,72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1 696 268,28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32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000 10302230010000 110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361 497,85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54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000 10302240010000 110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10 105,63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32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000 10302250010000 110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770 881,50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32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000 10302260010000 110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-30 953,26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000 10500000000000 000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000 10503000010000 110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000 10503010010000 110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66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000 10503010013000 110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000 10600000000000 000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14 291 200,00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5 046 442,74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9 244 757,26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000 10601000000000 110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3 200 200,00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399 847,56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2 800 352,44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66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000 10601030100000 110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399 847,56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32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000 10601030101000 110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390 718,03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88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000 10601030102100 110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9 129,53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Транспортный налог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000 10604000020000 110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2 607 000,00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402 180,71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2 204 819,29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Транспортный налог с организаций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000 10604011020000 110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11 576,50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88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Транспортный налог с организаций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000 10604011021000 110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11 576,50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Транспортный налог с физических лиц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000 10604012020000 110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390 604,21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88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Транспортный налог с физических лиц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000 10604012021000 110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371 871,16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4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Транспортный налог с физических лиц (пени по соответствующему платежу)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000 10604012022100 110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18 733,06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4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Транспортный налог с физических лиц (прочие поступления)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000 10604012024000 110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-0,01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000 10606000000000 110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8 484 000,00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4 244 414,47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4 239 585,53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000 10606030030000 110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3 762 180,39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66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000 10606033100000 110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3 762 180,39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000 10606040000000 110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482 234,08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66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000 10606043100000 110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482 234,08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000 10800000000000 000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2 460,00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1 540,00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69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000 10804000010000 110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2 460,00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1 540,00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19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000 10804020010000 110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2 460,00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4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000 11100000000000 000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82 000,00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19 711,60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62 288,40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424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000 11105000000000 120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82 000,00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14 735,48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67 264,52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66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000 11105070000000 120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14 735,48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66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000 11105075100000 120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14 735,48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32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000 11109000000000 120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4 976,12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32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000 11109040000000 120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4 976,12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32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000 11109045100000 120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4 976,12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4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000 11400000000000 000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115 977,45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32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000 11402000000000 000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115 977,45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54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000 11402050130000 410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115 977,45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1542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000 11402053100000 410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115 977,45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000 11700000000000 000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19 000,00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000 11705000000000 180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19 000,00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4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 бюджетов сельских поселений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000 11705050100000 180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000 20000000000000 000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22 649 609,00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5 331 395,00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17 318 214,00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4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000 20200000000000 000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22 649 609,00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5 331 395,00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17 318 214,00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4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000 20201000000000 151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5 835 300,00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3 090 775,00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2 744 525,00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000 20201001000000 151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5 835 300,00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3 090 775,00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2 744 525,00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4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000 20201001100000 151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5 835 300,00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3 090 775,00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2 744 525,00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4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бюджетной системы Российской  Федерации (межбюджетные субсидии)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000 20202000000000 151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11 687 284,00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1 159 000,00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66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000 20202077000000 151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2 900 000,00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66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Субсидии бюджетам сельских поселений на софинансирование капитальных вложений в объекты муниципальной собственности 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000 20202077100000 151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2 900 000,00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Проочие субсидии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000 20202999000000 151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8 787 284,00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1 159 000,00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Проочие субсидии бюджетам сельских поселений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000 20202999100000 151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8 787 284,00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1 159 000,00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4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000 20203000000000 151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205 725,00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114 620,00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91 105,00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66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000 20203015000000 151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204 725,00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113 620,00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91 105,00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66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000 20203015100000 151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204 725,00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113 620,00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91 105,00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66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000 20203024000000 151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66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000 20203024100000 151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250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000 20204000000000 151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4 921 300,00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967 000,00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3 954 300,00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41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000 20204999000000 151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4 921 300,00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967 000,00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3 954 300,00</w:t>
            </w:r>
          </w:p>
        </w:tc>
      </w:tr>
      <w:tr w:rsidR="0085116F" w:rsidTr="00564E0E">
        <w:tblPrEx>
          <w:tblCellMar>
            <w:top w:w="0" w:type="dxa"/>
            <w:bottom w:w="0" w:type="dxa"/>
          </w:tblCellMar>
        </w:tblPrEx>
        <w:trPr>
          <w:gridBefore w:val="1"/>
          <w:wBefore w:w="1050" w:type="dxa"/>
          <w:trHeight w:val="454"/>
        </w:trPr>
        <w:tc>
          <w:tcPr>
            <w:tcW w:w="4172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000 20204999100000 151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4 921 300,00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967 000,00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116F" w:rsidRDefault="008511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3 954 300,00</w:t>
            </w:r>
          </w:p>
        </w:tc>
      </w:tr>
    </w:tbl>
    <w:p w:rsidR="0085116F" w:rsidRPr="001E5C77" w:rsidRDefault="0085116F">
      <w:pPr>
        <w:rPr>
          <w:sz w:val="20"/>
          <w:szCs w:val="20"/>
        </w:rPr>
      </w:pPr>
    </w:p>
    <w:sectPr w:rsidR="0085116F" w:rsidRPr="001E5C77" w:rsidSect="00B21FA0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F66C2"/>
    <w:multiLevelType w:val="hybridMultilevel"/>
    <w:tmpl w:val="44AE2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77"/>
    <w:rsid w:val="000647E2"/>
    <w:rsid w:val="0013529D"/>
    <w:rsid w:val="00172A77"/>
    <w:rsid w:val="001A18BC"/>
    <w:rsid w:val="001C00F3"/>
    <w:rsid w:val="001E5C77"/>
    <w:rsid w:val="0025714C"/>
    <w:rsid w:val="002B6563"/>
    <w:rsid w:val="002D28C8"/>
    <w:rsid w:val="00424315"/>
    <w:rsid w:val="004479FE"/>
    <w:rsid w:val="004A1E10"/>
    <w:rsid w:val="005159A2"/>
    <w:rsid w:val="00517494"/>
    <w:rsid w:val="00564E0E"/>
    <w:rsid w:val="006E2FED"/>
    <w:rsid w:val="00781854"/>
    <w:rsid w:val="008427B4"/>
    <w:rsid w:val="008427DF"/>
    <w:rsid w:val="008429DB"/>
    <w:rsid w:val="0085116F"/>
    <w:rsid w:val="008B5A3B"/>
    <w:rsid w:val="008C3701"/>
    <w:rsid w:val="008C3E3B"/>
    <w:rsid w:val="008C3F79"/>
    <w:rsid w:val="00910C1B"/>
    <w:rsid w:val="009A4A6F"/>
    <w:rsid w:val="00A62719"/>
    <w:rsid w:val="00AD56F9"/>
    <w:rsid w:val="00B17E8B"/>
    <w:rsid w:val="00B21FA0"/>
    <w:rsid w:val="00B27B28"/>
    <w:rsid w:val="00BC3377"/>
    <w:rsid w:val="00CA5622"/>
    <w:rsid w:val="00CB3A32"/>
    <w:rsid w:val="00CD39E9"/>
    <w:rsid w:val="00CF3CD3"/>
    <w:rsid w:val="00D1555A"/>
    <w:rsid w:val="00D80590"/>
    <w:rsid w:val="00DC4E82"/>
    <w:rsid w:val="00DE25FD"/>
    <w:rsid w:val="00E63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A77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3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6</Pages>
  <Words>2336</Words>
  <Characters>13320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User</dc:creator>
  <cp:keywords/>
  <dc:description/>
  <cp:lastModifiedBy>123</cp:lastModifiedBy>
  <cp:revision>13</cp:revision>
  <cp:lastPrinted>2015-10-12T13:57:00Z</cp:lastPrinted>
  <dcterms:created xsi:type="dcterms:W3CDTF">2013-10-21T18:25:00Z</dcterms:created>
  <dcterms:modified xsi:type="dcterms:W3CDTF">2015-11-17T06:53:00Z</dcterms:modified>
</cp:coreProperties>
</file>