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F4" w:rsidRPr="00461D87" w:rsidRDefault="007026F4" w:rsidP="00E0223D">
      <w:pPr>
        <w:jc w:val="center"/>
        <w:rPr>
          <w:sz w:val="28"/>
          <w:szCs w:val="28"/>
        </w:rPr>
      </w:pPr>
      <w:r w:rsidRPr="00461D87">
        <w:rPr>
          <w:sz w:val="28"/>
          <w:szCs w:val="28"/>
        </w:rPr>
        <w:t>АДМИНИСТРАЦИЯ МУНИЦ</w:t>
      </w:r>
      <w:r>
        <w:rPr>
          <w:sz w:val="28"/>
          <w:szCs w:val="28"/>
        </w:rPr>
        <w:t>И</w:t>
      </w:r>
      <w:r w:rsidRPr="00461D87">
        <w:rPr>
          <w:sz w:val="28"/>
          <w:szCs w:val="28"/>
        </w:rPr>
        <w:t>ПАЛЬНОГО ОБРАЗОВАНИЯ</w:t>
      </w:r>
    </w:p>
    <w:p w:rsidR="007026F4" w:rsidRPr="00461D87" w:rsidRDefault="007026F4" w:rsidP="00E0223D">
      <w:pPr>
        <w:jc w:val="center"/>
        <w:rPr>
          <w:sz w:val="28"/>
          <w:szCs w:val="28"/>
        </w:rPr>
      </w:pPr>
      <w:r w:rsidRPr="00461D87">
        <w:rPr>
          <w:sz w:val="28"/>
          <w:szCs w:val="28"/>
        </w:rPr>
        <w:t>«КРАСН</w:t>
      </w:r>
      <w:r>
        <w:rPr>
          <w:sz w:val="28"/>
          <w:szCs w:val="28"/>
        </w:rPr>
        <w:t>О</w:t>
      </w:r>
      <w:r w:rsidRPr="00461D87">
        <w:rPr>
          <w:sz w:val="28"/>
          <w:szCs w:val="28"/>
        </w:rPr>
        <w:t xml:space="preserve">СЕЛЬСКОЕ СЕЛЬСКОЕ ПОСЕЛЕНИЕ» </w:t>
      </w:r>
    </w:p>
    <w:p w:rsidR="007026F4" w:rsidRPr="00461D87" w:rsidRDefault="007026F4" w:rsidP="00E0223D">
      <w:pPr>
        <w:jc w:val="center"/>
        <w:rPr>
          <w:sz w:val="28"/>
          <w:szCs w:val="28"/>
        </w:rPr>
      </w:pPr>
      <w:r w:rsidRPr="00461D87">
        <w:rPr>
          <w:sz w:val="28"/>
          <w:szCs w:val="28"/>
        </w:rPr>
        <w:t>ВЫБОРГСКОГО РАЙОНА ЛЕНИНГРАДСКОЙ ОБЛАСТИ</w:t>
      </w:r>
    </w:p>
    <w:p w:rsidR="007026F4" w:rsidRDefault="007026F4" w:rsidP="00E0223D">
      <w:pPr>
        <w:jc w:val="center"/>
      </w:pPr>
    </w:p>
    <w:p w:rsidR="007026F4" w:rsidRDefault="007026F4" w:rsidP="00E0223D">
      <w:pPr>
        <w:jc w:val="center"/>
        <w:rPr>
          <w:sz w:val="28"/>
          <w:szCs w:val="28"/>
        </w:rPr>
      </w:pPr>
    </w:p>
    <w:p w:rsidR="007026F4" w:rsidRPr="00461D87" w:rsidRDefault="007026F4" w:rsidP="00E0223D">
      <w:pPr>
        <w:jc w:val="center"/>
        <w:rPr>
          <w:sz w:val="28"/>
          <w:szCs w:val="28"/>
        </w:rPr>
      </w:pPr>
      <w:r w:rsidRPr="00461D87">
        <w:rPr>
          <w:sz w:val="28"/>
          <w:szCs w:val="28"/>
        </w:rPr>
        <w:t>ПОСТАНОВЛЕНИЕ</w:t>
      </w:r>
    </w:p>
    <w:p w:rsidR="007026F4" w:rsidRPr="00461D87" w:rsidRDefault="007026F4" w:rsidP="00E0223D">
      <w:pPr>
        <w:jc w:val="both"/>
        <w:rPr>
          <w:sz w:val="28"/>
          <w:szCs w:val="28"/>
        </w:rPr>
      </w:pPr>
    </w:p>
    <w:p w:rsidR="007026F4" w:rsidRPr="00461D87" w:rsidRDefault="007026F4" w:rsidP="00E0223D">
      <w:pPr>
        <w:jc w:val="both"/>
        <w:rPr>
          <w:sz w:val="28"/>
          <w:szCs w:val="28"/>
        </w:rPr>
      </w:pPr>
      <w:r>
        <w:rPr>
          <w:sz w:val="28"/>
          <w:szCs w:val="28"/>
        </w:rPr>
        <w:t>16.10.2015 г.</w:t>
      </w:r>
      <w:r>
        <w:rPr>
          <w:sz w:val="28"/>
          <w:szCs w:val="28"/>
        </w:rPr>
        <w:tab/>
        <w:t xml:space="preserve">                                                                            № 371 </w:t>
      </w:r>
    </w:p>
    <w:p w:rsidR="007026F4" w:rsidRDefault="007026F4" w:rsidP="008C5B20">
      <w:pPr>
        <w:tabs>
          <w:tab w:val="num" w:pos="0"/>
        </w:tabs>
        <w:jc w:val="both"/>
      </w:pPr>
    </w:p>
    <w:p w:rsidR="007026F4" w:rsidRDefault="007026F4" w:rsidP="004540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7026F4" w:rsidRDefault="007026F4" w:rsidP="004540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</w:t>
      </w:r>
    </w:p>
    <w:p w:rsidR="007026F4" w:rsidRDefault="007026F4" w:rsidP="004540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«Красносельское сельское поселение»</w:t>
      </w:r>
      <w:r w:rsidRPr="00760F69">
        <w:rPr>
          <w:sz w:val="28"/>
          <w:szCs w:val="28"/>
        </w:rPr>
        <w:t xml:space="preserve"> </w:t>
      </w:r>
    </w:p>
    <w:p w:rsidR="007026F4" w:rsidRPr="00E0223D" w:rsidRDefault="007026F4" w:rsidP="004540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Выборгского района Ленинградской области</w:t>
      </w:r>
    </w:p>
    <w:p w:rsidR="007026F4" w:rsidRDefault="007026F4" w:rsidP="008D322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11.09.2015 г. № 341</w:t>
      </w:r>
    </w:p>
    <w:p w:rsidR="007026F4" w:rsidRPr="00084CDF" w:rsidRDefault="007026F4" w:rsidP="008D3221">
      <w:pPr>
        <w:tabs>
          <w:tab w:val="num" w:pos="0"/>
        </w:tabs>
        <w:jc w:val="both"/>
        <w:rPr>
          <w:sz w:val="28"/>
          <w:szCs w:val="28"/>
        </w:rPr>
      </w:pPr>
    </w:p>
    <w:p w:rsidR="007026F4" w:rsidRPr="00661EC3" w:rsidRDefault="007026F4" w:rsidP="00661E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15F4">
        <w:rPr>
          <w:rFonts w:ascii="Times New Roman" w:hAnsi="Times New Roman" w:cs="Times New Roman"/>
          <w:sz w:val="28"/>
          <w:szCs w:val="28"/>
        </w:rPr>
        <w:t xml:space="preserve">В соответствии с пунктом 3.1 статьи 69.2 Бюджетного кодекса РФ, </w:t>
      </w:r>
      <w:hyperlink r:id="rId5" w:history="1">
        <w:r w:rsidRPr="007515F4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7515F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февраля 2014г. № 151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учреждениями)",</w:t>
      </w:r>
    </w:p>
    <w:p w:rsidR="007026F4" w:rsidRDefault="007026F4" w:rsidP="008C5B20">
      <w:pPr>
        <w:tabs>
          <w:tab w:val="num" w:pos="0"/>
        </w:tabs>
        <w:jc w:val="both"/>
        <w:rPr>
          <w:sz w:val="28"/>
          <w:szCs w:val="28"/>
        </w:rPr>
      </w:pPr>
    </w:p>
    <w:p w:rsidR="007026F4" w:rsidRDefault="007026F4" w:rsidP="0071178E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026F4" w:rsidRPr="00084CDF" w:rsidRDefault="007026F4" w:rsidP="00661EC3">
      <w:pPr>
        <w:tabs>
          <w:tab w:val="num" w:pos="0"/>
        </w:tabs>
        <w:jc w:val="both"/>
        <w:rPr>
          <w:sz w:val="16"/>
          <w:szCs w:val="16"/>
        </w:rPr>
      </w:pPr>
    </w:p>
    <w:p w:rsidR="007026F4" w:rsidRPr="009446C0" w:rsidRDefault="007026F4" w:rsidP="004C50E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9446C0">
        <w:rPr>
          <w:sz w:val="28"/>
          <w:szCs w:val="28"/>
        </w:rPr>
        <w:t xml:space="preserve">Внести изменения в Приложение № </w:t>
      </w:r>
      <w:r>
        <w:rPr>
          <w:sz w:val="28"/>
          <w:szCs w:val="28"/>
        </w:rPr>
        <w:t>1 постановления администрации муниципального образования</w:t>
      </w:r>
      <w:r w:rsidRPr="009446C0">
        <w:rPr>
          <w:sz w:val="28"/>
          <w:szCs w:val="28"/>
        </w:rPr>
        <w:t xml:space="preserve"> «Красносельское сельское поселение» Выборгского ра</w:t>
      </w:r>
      <w:r>
        <w:rPr>
          <w:sz w:val="28"/>
          <w:szCs w:val="28"/>
        </w:rPr>
        <w:t>йона Ленинградской области от 11</w:t>
      </w:r>
      <w:r w:rsidRPr="009446C0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9446C0">
        <w:rPr>
          <w:sz w:val="28"/>
          <w:szCs w:val="28"/>
        </w:rPr>
        <w:t>.201</w:t>
      </w:r>
      <w:r>
        <w:rPr>
          <w:sz w:val="28"/>
          <w:szCs w:val="28"/>
        </w:rPr>
        <w:t>5 г. № 341</w:t>
      </w:r>
      <w:r w:rsidRPr="009446C0">
        <w:rPr>
          <w:sz w:val="28"/>
          <w:szCs w:val="28"/>
        </w:rPr>
        <w:t xml:space="preserve"> «</w:t>
      </w:r>
      <w:r w:rsidRPr="00E90D5A">
        <w:rPr>
          <w:sz w:val="28"/>
          <w:szCs w:val="28"/>
        </w:rPr>
        <w:t>Об утверждении ведомственного перечня</w:t>
      </w:r>
      <w:r>
        <w:rPr>
          <w:sz w:val="28"/>
          <w:szCs w:val="28"/>
        </w:rPr>
        <w:t xml:space="preserve"> </w:t>
      </w:r>
      <w:r w:rsidRPr="00E90D5A">
        <w:rPr>
          <w:sz w:val="28"/>
          <w:szCs w:val="28"/>
        </w:rPr>
        <w:t>муниципальных услуг и работ, оказываемых</w:t>
      </w:r>
      <w:r>
        <w:rPr>
          <w:sz w:val="28"/>
          <w:szCs w:val="28"/>
        </w:rPr>
        <w:t xml:space="preserve"> </w:t>
      </w:r>
      <w:r w:rsidRPr="00E90D5A">
        <w:rPr>
          <w:sz w:val="28"/>
          <w:szCs w:val="28"/>
        </w:rPr>
        <w:t>муниципальными учреждени</w:t>
      </w:r>
      <w:r>
        <w:rPr>
          <w:sz w:val="28"/>
          <w:szCs w:val="28"/>
        </w:rPr>
        <w:t>е</w:t>
      </w:r>
      <w:r w:rsidRPr="00E90D5A">
        <w:rPr>
          <w:sz w:val="28"/>
          <w:szCs w:val="28"/>
        </w:rPr>
        <w:t>м</w:t>
      </w:r>
      <w:r w:rsidRPr="00E90D5A">
        <w:t xml:space="preserve"> </w:t>
      </w:r>
      <w:r w:rsidRPr="00E90D5A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7515F4">
        <w:rPr>
          <w:b/>
          <w:bCs/>
          <w:sz w:val="28"/>
          <w:szCs w:val="28"/>
        </w:rPr>
        <w:t xml:space="preserve"> </w:t>
      </w:r>
      <w:r w:rsidRPr="00661EC3">
        <w:rPr>
          <w:sz w:val="28"/>
          <w:szCs w:val="28"/>
        </w:rPr>
        <w:t>МО «Красносельское сельское  поселение</w:t>
      </w:r>
      <w:r>
        <w:rPr>
          <w:b/>
          <w:bCs/>
          <w:sz w:val="28"/>
          <w:szCs w:val="28"/>
        </w:rPr>
        <w:t xml:space="preserve">» </w:t>
      </w:r>
      <w:r>
        <w:rPr>
          <w:sz w:val="28"/>
          <w:szCs w:val="28"/>
        </w:rPr>
        <w:t>изложив его в новой редакции</w:t>
      </w:r>
      <w:r w:rsidRPr="009446C0">
        <w:rPr>
          <w:sz w:val="28"/>
          <w:szCs w:val="28"/>
        </w:rPr>
        <w:t>.</w:t>
      </w:r>
    </w:p>
    <w:p w:rsidR="007026F4" w:rsidRPr="007B6A31" w:rsidRDefault="007026F4" w:rsidP="004C50E4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90D5A">
        <w:rPr>
          <w:sz w:val="28"/>
          <w:szCs w:val="28"/>
        </w:rPr>
        <w:t xml:space="preserve"> </w:t>
      </w:r>
      <w:r w:rsidRPr="00332C66">
        <w:rPr>
          <w:sz w:val="28"/>
          <w:szCs w:val="28"/>
        </w:rPr>
        <w:t xml:space="preserve">Настоящее постановление опубликовать в газете «Выборг» и на официальном сайте </w:t>
      </w:r>
      <w:r w:rsidRPr="00332C66">
        <w:rPr>
          <w:color w:val="000000"/>
          <w:sz w:val="28"/>
          <w:szCs w:val="28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>
        <w:rPr>
          <w:color w:val="000000"/>
          <w:sz w:val="28"/>
          <w:szCs w:val="28"/>
        </w:rPr>
        <w:t>.</w:t>
      </w:r>
    </w:p>
    <w:p w:rsidR="007026F4" w:rsidRPr="0096181D" w:rsidRDefault="007026F4" w:rsidP="004C50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181D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7026F4" w:rsidRDefault="007026F4" w:rsidP="004C50E4">
      <w:pPr>
        <w:ind w:firstLine="709"/>
        <w:jc w:val="center"/>
        <w:rPr>
          <w:sz w:val="28"/>
          <w:szCs w:val="28"/>
        </w:rPr>
      </w:pPr>
    </w:p>
    <w:p w:rsidR="007026F4" w:rsidRDefault="007026F4" w:rsidP="007F1B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026F4" w:rsidRDefault="007026F4" w:rsidP="007F1B9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61D87">
        <w:rPr>
          <w:sz w:val="28"/>
          <w:szCs w:val="28"/>
        </w:rPr>
        <w:t xml:space="preserve"> администрации                               </w:t>
      </w:r>
      <w:r>
        <w:rPr>
          <w:sz w:val="28"/>
          <w:szCs w:val="28"/>
        </w:rPr>
        <w:t xml:space="preserve">                      М.Л. Торопов</w:t>
      </w:r>
    </w:p>
    <w:p w:rsidR="007026F4" w:rsidRDefault="007026F4" w:rsidP="007F1B9F">
      <w:pPr>
        <w:rPr>
          <w:sz w:val="20"/>
          <w:szCs w:val="20"/>
        </w:rPr>
      </w:pPr>
      <w:r w:rsidRPr="00760F69">
        <w:rPr>
          <w:sz w:val="20"/>
          <w:szCs w:val="20"/>
        </w:rPr>
        <w:t>Разослано: дело, отдел бюджетной политики и учета, газета «Выборг»,  прокуратура, КУМИГ МО «ВР»</w:t>
      </w:r>
    </w:p>
    <w:p w:rsidR="007026F4" w:rsidRDefault="007026F4" w:rsidP="007F1B9F">
      <w:pPr>
        <w:rPr>
          <w:sz w:val="20"/>
          <w:szCs w:val="20"/>
        </w:rPr>
      </w:pPr>
    </w:p>
    <w:p w:rsidR="007026F4" w:rsidRDefault="007026F4" w:rsidP="007F1B9F">
      <w:pPr>
        <w:rPr>
          <w:sz w:val="20"/>
          <w:szCs w:val="20"/>
        </w:rPr>
      </w:pPr>
    </w:p>
    <w:p w:rsidR="007026F4" w:rsidRDefault="007026F4" w:rsidP="007F1B9F">
      <w:pPr>
        <w:rPr>
          <w:sz w:val="20"/>
          <w:szCs w:val="20"/>
        </w:rPr>
      </w:pPr>
    </w:p>
    <w:p w:rsidR="007026F4" w:rsidRDefault="007026F4" w:rsidP="007F1B9F">
      <w:pPr>
        <w:rPr>
          <w:sz w:val="20"/>
          <w:szCs w:val="20"/>
        </w:rPr>
        <w:sectPr w:rsidR="007026F4" w:rsidSect="001E7CFE">
          <w:pgSz w:w="11906" w:h="16838"/>
          <w:pgMar w:top="539" w:right="851" w:bottom="720" w:left="1701" w:header="709" w:footer="709" w:gutter="0"/>
          <w:cols w:space="708"/>
          <w:docGrid w:linePitch="360"/>
        </w:sectPr>
      </w:pPr>
    </w:p>
    <w:tbl>
      <w:tblPr>
        <w:tblW w:w="27742" w:type="dxa"/>
        <w:tblInd w:w="-13" w:type="dxa"/>
        <w:tblLook w:val="0000"/>
      </w:tblPr>
      <w:tblGrid>
        <w:gridCol w:w="600"/>
        <w:gridCol w:w="2243"/>
        <w:gridCol w:w="1300"/>
        <w:gridCol w:w="1804"/>
        <w:gridCol w:w="1941"/>
        <w:gridCol w:w="1840"/>
        <w:gridCol w:w="2200"/>
        <w:gridCol w:w="1720"/>
        <w:gridCol w:w="1814"/>
        <w:gridCol w:w="1720"/>
        <w:gridCol w:w="1960"/>
        <w:gridCol w:w="2380"/>
        <w:gridCol w:w="1720"/>
        <w:gridCol w:w="2380"/>
        <w:gridCol w:w="2120"/>
      </w:tblGrid>
      <w:tr w:rsidR="007026F4" w:rsidTr="00A067AA">
        <w:trPr>
          <w:trHeight w:val="1290"/>
        </w:trPr>
        <w:tc>
          <w:tcPr>
            <w:tcW w:w="2774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26F4" w:rsidRDefault="007026F4" w:rsidP="00A067A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ВЕДОМСТВЕННЫЙ ПЕРЕЧЕНЬ МУНИЦИПАЛЬНЫХ УСЛУГ (РАБОТ), ОКАЗЫВАЕМЫХ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(ВЫПОЛНЯЕМЫХ) МБУК "КРАСНОСЕЛЬСКИЙ КУЛЬТУРНО-СПОРТИВНЫЙ ЦЕНТР "САЛЮТ", В КАЧЕСТВЕ ОСНОВНЫХ ВИДОВ ДЕЯТЕЛЬНОСТИ</w:t>
            </w:r>
          </w:p>
        </w:tc>
      </w:tr>
      <w:tr w:rsidR="007026F4" w:rsidTr="00A067AA">
        <w:trPr>
          <w:trHeight w:val="5415"/>
        </w:trPr>
        <w:tc>
          <w:tcPr>
            <w:tcW w:w="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 п/п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hyperlink r:id="rId6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Код ОКВЭД</w:t>
              </w:r>
            </w:hyperlink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учредителя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органа, осуществляющего полномочия учредителя в соответствии с реестром участников бюджетного процесса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Указание на бесплатность (платность) муниципальной услуги (работы)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муниципальной услуги или работы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Условия (формы) оказания муниципальной услуги или выполнения работы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деятельности  муниципального  учреждения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Категории потребителей муниципальной услуги (работы)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Наименования показателей, характеризующих качество и (или) объем муниципальной услуги (выполняемой работы)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Реквизиты нормативных правовых актов, являющихся основанием для включения муниципальной услуги (работы) в ведомственный перечень муниципальных услуг и работ или внесения изменений в ведомственный перечень муниципальных услуг и работ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Единицы измерения показателя объема (содержания) муниципальной услуги (работы)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муниципальных учреждений (групп учреждений), оказывающих государственную услугу (выполняющих работу)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Коды  гос. учреждений (групп учреждений), оказывающих гос. услугу (выполняющих работу) в соответствии с реестром участников бюджетного процесса  (а также отдельных юридических лиц, не являющихся участниками бюджетного процесса) </w:t>
            </w:r>
          </w:p>
        </w:tc>
      </w:tr>
      <w:tr w:rsidR="007026F4" w:rsidTr="00A067A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7026F4" w:rsidTr="00A067AA">
        <w:trPr>
          <w:trHeight w:val="300"/>
        </w:trPr>
        <w:tc>
          <w:tcPr>
            <w:tcW w:w="27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6F4" w:rsidRDefault="007026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Раздел I Муниципальные услуги</w:t>
            </w:r>
          </w:p>
        </w:tc>
      </w:tr>
      <w:tr w:rsidR="007026F4" w:rsidTr="00A067AA">
        <w:trPr>
          <w:trHeight w:val="3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rPr>
                <w:color w:val="000000"/>
              </w:rPr>
            </w:pPr>
            <w:r>
              <w:rPr>
                <w:color w:val="00000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92.51.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"Красносельское  сельское поселение" Выборгского района Ленинградской области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003 00156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бесплатная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библиотечной деятельности в поселении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стационарных условиях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кинематография, архивное дело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физические лица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посещений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Федеральный закон от 06.10.2003 г. №131-ФЗ "Об общих принципах организации местного самоуправления", 78-ФЗ от 29.12.1994 г. "О библиотечном деле"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учреждение культуры "Красносельский культурно-спортивный центр "Салют".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Ц0293</w:t>
            </w:r>
          </w:p>
        </w:tc>
      </w:tr>
      <w:tr w:rsidR="007026F4" w:rsidTr="00A067AA">
        <w:trPr>
          <w:trHeight w:val="300"/>
        </w:trPr>
        <w:tc>
          <w:tcPr>
            <w:tcW w:w="277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Раздел II Муниципальные работы</w:t>
            </w:r>
          </w:p>
        </w:tc>
      </w:tr>
      <w:tr w:rsidR="007026F4" w:rsidTr="00A067AA">
        <w:trPr>
          <w:trHeight w:val="3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rPr>
                <w:color w:val="000000"/>
              </w:rPr>
            </w:pPr>
            <w:r>
              <w:rPr>
                <w:color w:val="000000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92.51.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"Красносельское  сельское поселение" Выборгского района Ленинградской области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003 00156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бесплатная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работы кружков, студий, любительских объединений, клубов по интересам. Проведение различных по форме и тиматике культурно-массовых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стационарных условиях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кинематография, архивное дело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интересах общества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клубных формирований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Федеральный закон от 06.10.2003 г. №131-ФЗ "Об общих принципах организации местного самоуправления", 3612-1 от 09.10.1992 г."Основы законодательства Российской Федерации о культуре"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учреждение культуры "Красносельский культурно-спортивный центр "Салют".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Ц0293</w:t>
            </w:r>
          </w:p>
        </w:tc>
      </w:tr>
      <w:tr w:rsidR="007026F4" w:rsidTr="00A067AA">
        <w:trPr>
          <w:trHeight w:val="3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r>
              <w:t>Оганизация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92.62.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"Красносельское  сельское поселение" Выборгского района Ленинградской области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003 00156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бесплатная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занятий физической культурой, доступными видами массового спорта, проведение физкультурно-оздоровительных спортивных мероприятий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зрителей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деятельность в области спорта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интересах общества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зрителей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закон от 06.10.2003 г. №131-ФЗ "Об общих принципах организации местного самоуправления", 329-ФЗ "Закон о физической культуре и спорте в Российской Федерации"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бюджетное учреждение культуры "Красносельский культурно-спортивный центр "Салют".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26F4" w:rsidRDefault="007026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Ц0293</w:t>
            </w:r>
          </w:p>
        </w:tc>
      </w:tr>
    </w:tbl>
    <w:p w:rsidR="007026F4" w:rsidRDefault="007026F4" w:rsidP="007F1B9F">
      <w:pPr>
        <w:sectPr w:rsidR="007026F4" w:rsidSect="00A067AA">
          <w:pgSz w:w="16838" w:h="11906" w:orient="landscape"/>
          <w:pgMar w:top="851" w:right="720" w:bottom="539" w:left="539" w:header="709" w:footer="709" w:gutter="0"/>
          <w:cols w:space="708"/>
          <w:docGrid w:linePitch="360"/>
        </w:sectPr>
      </w:pPr>
    </w:p>
    <w:p w:rsidR="007026F4" w:rsidRDefault="007026F4" w:rsidP="007F1B9F"/>
    <w:sectPr w:rsidR="007026F4" w:rsidSect="001E7CFE">
      <w:pgSz w:w="11906" w:h="16838"/>
      <w:pgMar w:top="539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4C0C"/>
    <w:multiLevelType w:val="multilevel"/>
    <w:tmpl w:val="1E9C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F01516"/>
    <w:multiLevelType w:val="multilevel"/>
    <w:tmpl w:val="9D06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487E7C"/>
    <w:multiLevelType w:val="hybridMultilevel"/>
    <w:tmpl w:val="C8C82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F7563E"/>
    <w:multiLevelType w:val="hybridMultilevel"/>
    <w:tmpl w:val="78F6E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252D56"/>
    <w:multiLevelType w:val="multilevel"/>
    <w:tmpl w:val="7292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3DB92816"/>
    <w:multiLevelType w:val="hybridMultilevel"/>
    <w:tmpl w:val="C372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C38BD"/>
    <w:multiLevelType w:val="hybridMultilevel"/>
    <w:tmpl w:val="988C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9226A2"/>
    <w:multiLevelType w:val="multilevel"/>
    <w:tmpl w:val="A1D8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880381"/>
    <w:multiLevelType w:val="multilevel"/>
    <w:tmpl w:val="9D068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81C13"/>
    <w:multiLevelType w:val="hybridMultilevel"/>
    <w:tmpl w:val="1100AB98"/>
    <w:lvl w:ilvl="0" w:tplc="4C6635B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9222F6"/>
    <w:multiLevelType w:val="hybridMultilevel"/>
    <w:tmpl w:val="C15C6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BF33C2"/>
    <w:multiLevelType w:val="hybridMultilevel"/>
    <w:tmpl w:val="F18C2DC4"/>
    <w:lvl w:ilvl="0" w:tplc="29ECC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696D2">
      <w:numFmt w:val="none"/>
      <w:lvlText w:val=""/>
      <w:lvlJc w:val="left"/>
      <w:pPr>
        <w:tabs>
          <w:tab w:val="num" w:pos="360"/>
        </w:tabs>
      </w:pPr>
    </w:lvl>
    <w:lvl w:ilvl="2" w:tplc="66E6F4EC">
      <w:numFmt w:val="none"/>
      <w:lvlText w:val=""/>
      <w:lvlJc w:val="left"/>
      <w:pPr>
        <w:tabs>
          <w:tab w:val="num" w:pos="360"/>
        </w:tabs>
      </w:pPr>
    </w:lvl>
    <w:lvl w:ilvl="3" w:tplc="C56C4398">
      <w:numFmt w:val="none"/>
      <w:lvlText w:val=""/>
      <w:lvlJc w:val="left"/>
      <w:pPr>
        <w:tabs>
          <w:tab w:val="num" w:pos="360"/>
        </w:tabs>
      </w:pPr>
    </w:lvl>
    <w:lvl w:ilvl="4" w:tplc="9A485F4A">
      <w:numFmt w:val="none"/>
      <w:lvlText w:val=""/>
      <w:lvlJc w:val="left"/>
      <w:pPr>
        <w:tabs>
          <w:tab w:val="num" w:pos="360"/>
        </w:tabs>
      </w:pPr>
    </w:lvl>
    <w:lvl w:ilvl="5" w:tplc="2FA673D4">
      <w:numFmt w:val="none"/>
      <w:lvlText w:val=""/>
      <w:lvlJc w:val="left"/>
      <w:pPr>
        <w:tabs>
          <w:tab w:val="num" w:pos="360"/>
        </w:tabs>
      </w:pPr>
    </w:lvl>
    <w:lvl w:ilvl="6" w:tplc="22161F08">
      <w:numFmt w:val="none"/>
      <w:lvlText w:val=""/>
      <w:lvlJc w:val="left"/>
      <w:pPr>
        <w:tabs>
          <w:tab w:val="num" w:pos="360"/>
        </w:tabs>
      </w:pPr>
    </w:lvl>
    <w:lvl w:ilvl="7" w:tplc="EDA220B4">
      <w:numFmt w:val="none"/>
      <w:lvlText w:val=""/>
      <w:lvlJc w:val="left"/>
      <w:pPr>
        <w:tabs>
          <w:tab w:val="num" w:pos="360"/>
        </w:tabs>
      </w:pPr>
    </w:lvl>
    <w:lvl w:ilvl="8" w:tplc="097C2D6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1747559"/>
    <w:multiLevelType w:val="hybridMultilevel"/>
    <w:tmpl w:val="446AEB6A"/>
    <w:lvl w:ilvl="0" w:tplc="7DC67AE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2557AC"/>
    <w:multiLevelType w:val="hybridMultilevel"/>
    <w:tmpl w:val="F796C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C4A0B"/>
    <w:multiLevelType w:val="hybridMultilevel"/>
    <w:tmpl w:val="C6A09B32"/>
    <w:lvl w:ilvl="0" w:tplc="EF8EC6D8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F018D2"/>
    <w:multiLevelType w:val="singleLevel"/>
    <w:tmpl w:val="E4F658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9"/>
  </w:num>
  <w:num w:numId="8">
    <w:abstractNumId w:val="14"/>
  </w:num>
  <w:num w:numId="9">
    <w:abstractNumId w:val="10"/>
  </w:num>
  <w:num w:numId="10">
    <w:abstractNumId w:val="15"/>
  </w:num>
  <w:num w:numId="11">
    <w:abstractNumId w:val="15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0"/>
        </w:rPr>
      </w:lvl>
    </w:lvlOverride>
  </w:num>
  <w:num w:numId="12">
    <w:abstractNumId w:val="6"/>
  </w:num>
  <w:num w:numId="13">
    <w:abstractNumId w:val="7"/>
  </w:num>
  <w:num w:numId="14">
    <w:abstractNumId w:val="3"/>
  </w:num>
  <w:num w:numId="15">
    <w:abstractNumId w:val="2"/>
  </w:num>
  <w:num w:numId="16">
    <w:abstractNumId w:val="1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3D0"/>
    <w:rsid w:val="0002085D"/>
    <w:rsid w:val="00021A2E"/>
    <w:rsid w:val="0006061C"/>
    <w:rsid w:val="00084CDF"/>
    <w:rsid w:val="00093020"/>
    <w:rsid w:val="000D4611"/>
    <w:rsid w:val="000F120F"/>
    <w:rsid w:val="00120E64"/>
    <w:rsid w:val="00132904"/>
    <w:rsid w:val="00170A79"/>
    <w:rsid w:val="0018514F"/>
    <w:rsid w:val="001914CA"/>
    <w:rsid w:val="001A7BC3"/>
    <w:rsid w:val="001C7B4B"/>
    <w:rsid w:val="001E7CFE"/>
    <w:rsid w:val="00204038"/>
    <w:rsid w:val="00216394"/>
    <w:rsid w:val="00221B0D"/>
    <w:rsid w:val="002265C6"/>
    <w:rsid w:val="00261F02"/>
    <w:rsid w:val="00271D65"/>
    <w:rsid w:val="002747C6"/>
    <w:rsid w:val="0028556D"/>
    <w:rsid w:val="002A458B"/>
    <w:rsid w:val="002A4726"/>
    <w:rsid w:val="002A6CFD"/>
    <w:rsid w:val="002D3F26"/>
    <w:rsid w:val="002D588D"/>
    <w:rsid w:val="002E607E"/>
    <w:rsid w:val="002E6DA4"/>
    <w:rsid w:val="00311FE9"/>
    <w:rsid w:val="00332C66"/>
    <w:rsid w:val="00335F19"/>
    <w:rsid w:val="00336EBF"/>
    <w:rsid w:val="0035353F"/>
    <w:rsid w:val="003823D0"/>
    <w:rsid w:val="003A175C"/>
    <w:rsid w:val="003D47E3"/>
    <w:rsid w:val="003E38A1"/>
    <w:rsid w:val="003E4D26"/>
    <w:rsid w:val="0041406A"/>
    <w:rsid w:val="00420B17"/>
    <w:rsid w:val="00421AC1"/>
    <w:rsid w:val="0045403B"/>
    <w:rsid w:val="00454D66"/>
    <w:rsid w:val="00461D87"/>
    <w:rsid w:val="0047308B"/>
    <w:rsid w:val="00483EA0"/>
    <w:rsid w:val="004902C0"/>
    <w:rsid w:val="004A0AA5"/>
    <w:rsid w:val="004B3809"/>
    <w:rsid w:val="004C50E4"/>
    <w:rsid w:val="004D0FC0"/>
    <w:rsid w:val="004E1D9B"/>
    <w:rsid w:val="004F4D40"/>
    <w:rsid w:val="004F67A3"/>
    <w:rsid w:val="00526A16"/>
    <w:rsid w:val="00551191"/>
    <w:rsid w:val="00562BC0"/>
    <w:rsid w:val="005658EE"/>
    <w:rsid w:val="00591C41"/>
    <w:rsid w:val="00596CE5"/>
    <w:rsid w:val="005C7323"/>
    <w:rsid w:val="00617CE3"/>
    <w:rsid w:val="00632333"/>
    <w:rsid w:val="00661EC3"/>
    <w:rsid w:val="007026F4"/>
    <w:rsid w:val="00702B11"/>
    <w:rsid w:val="0071178E"/>
    <w:rsid w:val="00723B79"/>
    <w:rsid w:val="00745EC2"/>
    <w:rsid w:val="007515F4"/>
    <w:rsid w:val="0075441C"/>
    <w:rsid w:val="00757300"/>
    <w:rsid w:val="0075759A"/>
    <w:rsid w:val="00760F69"/>
    <w:rsid w:val="0078393C"/>
    <w:rsid w:val="007A5CBB"/>
    <w:rsid w:val="007B6A31"/>
    <w:rsid w:val="007C7EFE"/>
    <w:rsid w:val="007D0ADC"/>
    <w:rsid w:val="007D2A56"/>
    <w:rsid w:val="007D5710"/>
    <w:rsid w:val="007E55AD"/>
    <w:rsid w:val="007F1B9F"/>
    <w:rsid w:val="00817377"/>
    <w:rsid w:val="00825376"/>
    <w:rsid w:val="00892675"/>
    <w:rsid w:val="008A39F4"/>
    <w:rsid w:val="008B17A3"/>
    <w:rsid w:val="008C5B20"/>
    <w:rsid w:val="008D3221"/>
    <w:rsid w:val="00904E64"/>
    <w:rsid w:val="0094320E"/>
    <w:rsid w:val="009446C0"/>
    <w:rsid w:val="0096181D"/>
    <w:rsid w:val="00961FCB"/>
    <w:rsid w:val="009654A2"/>
    <w:rsid w:val="00982D6E"/>
    <w:rsid w:val="009B2ED0"/>
    <w:rsid w:val="009C2CBF"/>
    <w:rsid w:val="009D0506"/>
    <w:rsid w:val="00A00740"/>
    <w:rsid w:val="00A01FAF"/>
    <w:rsid w:val="00A067AA"/>
    <w:rsid w:val="00A12169"/>
    <w:rsid w:val="00A35BEC"/>
    <w:rsid w:val="00A504D2"/>
    <w:rsid w:val="00A67899"/>
    <w:rsid w:val="00A7065C"/>
    <w:rsid w:val="00A860D9"/>
    <w:rsid w:val="00AA119B"/>
    <w:rsid w:val="00AA74B1"/>
    <w:rsid w:val="00B13B88"/>
    <w:rsid w:val="00B140A7"/>
    <w:rsid w:val="00B16520"/>
    <w:rsid w:val="00B2390F"/>
    <w:rsid w:val="00B40515"/>
    <w:rsid w:val="00B42654"/>
    <w:rsid w:val="00B575E6"/>
    <w:rsid w:val="00B90B3F"/>
    <w:rsid w:val="00B93164"/>
    <w:rsid w:val="00BA3B76"/>
    <w:rsid w:val="00BE2D86"/>
    <w:rsid w:val="00BE305F"/>
    <w:rsid w:val="00BF206E"/>
    <w:rsid w:val="00C00DC3"/>
    <w:rsid w:val="00C25F82"/>
    <w:rsid w:val="00C36E75"/>
    <w:rsid w:val="00C41A8B"/>
    <w:rsid w:val="00C61ADA"/>
    <w:rsid w:val="00C654E3"/>
    <w:rsid w:val="00C67EAE"/>
    <w:rsid w:val="00C71BED"/>
    <w:rsid w:val="00C9414B"/>
    <w:rsid w:val="00CE32AF"/>
    <w:rsid w:val="00CF3BD4"/>
    <w:rsid w:val="00D163FB"/>
    <w:rsid w:val="00D17C11"/>
    <w:rsid w:val="00D22EB1"/>
    <w:rsid w:val="00D4251C"/>
    <w:rsid w:val="00D67685"/>
    <w:rsid w:val="00D87C03"/>
    <w:rsid w:val="00DA60DF"/>
    <w:rsid w:val="00DB26CB"/>
    <w:rsid w:val="00DF36AE"/>
    <w:rsid w:val="00E00242"/>
    <w:rsid w:val="00E0223D"/>
    <w:rsid w:val="00E8024E"/>
    <w:rsid w:val="00E8509F"/>
    <w:rsid w:val="00E90D5A"/>
    <w:rsid w:val="00EA0F57"/>
    <w:rsid w:val="00EA17DA"/>
    <w:rsid w:val="00EC43CF"/>
    <w:rsid w:val="00EC4CEE"/>
    <w:rsid w:val="00EC6F56"/>
    <w:rsid w:val="00EC774F"/>
    <w:rsid w:val="00EF5664"/>
    <w:rsid w:val="00F02BDB"/>
    <w:rsid w:val="00F170DA"/>
    <w:rsid w:val="00F24588"/>
    <w:rsid w:val="00F25F01"/>
    <w:rsid w:val="00F449EC"/>
    <w:rsid w:val="00F7179A"/>
    <w:rsid w:val="00F74D13"/>
    <w:rsid w:val="00FB2116"/>
    <w:rsid w:val="00FC286A"/>
    <w:rsid w:val="00FC4F6E"/>
    <w:rsid w:val="00FC7140"/>
    <w:rsid w:val="00FE7820"/>
    <w:rsid w:val="00FF6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E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6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BCF"/>
    <w:rPr>
      <w:sz w:val="0"/>
      <w:szCs w:val="0"/>
    </w:rPr>
  </w:style>
  <w:style w:type="table" w:styleId="TableGrid">
    <w:name w:val="Table Grid"/>
    <w:basedOn w:val="TableNormal"/>
    <w:uiPriority w:val="99"/>
    <w:rsid w:val="00CF3B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uiPriority w:val="99"/>
    <w:rsid w:val="00454D6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9446C0"/>
    <w:pPr>
      <w:ind w:left="720"/>
    </w:pPr>
  </w:style>
  <w:style w:type="paragraph" w:customStyle="1" w:styleId="ConsPlusNormal">
    <w:name w:val="ConsPlusNormal"/>
    <w:uiPriority w:val="99"/>
    <w:rsid w:val="00661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61E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A067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8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527DBCAC41CD33E3C25534A1C410D688662C77D2385BF83BA5299DF79660EE278CD4FC9E3C865074a3J" TargetMode="External"/><Relationship Id="rId5" Type="http://schemas.openxmlformats.org/officeDocument/2006/relationships/hyperlink" Target="consultantplus://offline/ref=515CD3790BC44E6B72A6D8426B8B98A022E20DD25E084ADE2A2CC4D4E2W5I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1101</TotalTime>
  <Pages>4</Pages>
  <Words>878</Words>
  <Characters>5008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МУНИЦПАЛЬНОГО ОБРАЗОВАНИЯ</dc:title>
  <dc:subject/>
  <dc:creator>Владелец</dc:creator>
  <cp:keywords/>
  <dc:description/>
  <cp:lastModifiedBy>123</cp:lastModifiedBy>
  <cp:revision>29</cp:revision>
  <cp:lastPrinted>2015-10-19T11:37:00Z</cp:lastPrinted>
  <dcterms:created xsi:type="dcterms:W3CDTF">2010-01-13T05:47:00Z</dcterms:created>
  <dcterms:modified xsi:type="dcterms:W3CDTF">2015-11-17T06:20:00Z</dcterms:modified>
</cp:coreProperties>
</file>