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B9" w:rsidRPr="00026514" w:rsidRDefault="002167B9" w:rsidP="00AA0C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 w:rsidR="002167B9" w:rsidRDefault="002167B9" w:rsidP="00AA0CA6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</w:t>
      </w:r>
    </w:p>
    <w:p w:rsidR="002167B9" w:rsidRDefault="002167B9" w:rsidP="00AA0CA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«КРАСНОСЕЛЬСКОЕ СЕЛЬСКОЕ ПОСЕЛЕНИЕ» </w:t>
      </w:r>
    </w:p>
    <w:p w:rsidR="002167B9" w:rsidRDefault="002167B9" w:rsidP="00AA0CA6">
      <w:pPr>
        <w:jc w:val="center"/>
        <w:rPr>
          <w:sz w:val="28"/>
          <w:szCs w:val="28"/>
        </w:rPr>
      </w:pPr>
      <w:r>
        <w:rPr>
          <w:sz w:val="28"/>
          <w:szCs w:val="28"/>
        </w:rPr>
        <w:t>ВЫБОРГСКОГО РАЙОНА ЛЕНИНГРАДСКОЙ ОБЛАСТИ</w:t>
      </w:r>
    </w:p>
    <w:p w:rsidR="002167B9" w:rsidRDefault="002167B9" w:rsidP="00AA0CA6">
      <w:pPr>
        <w:jc w:val="center"/>
        <w:rPr>
          <w:sz w:val="28"/>
          <w:szCs w:val="28"/>
        </w:rPr>
      </w:pPr>
    </w:p>
    <w:p w:rsidR="002167B9" w:rsidRDefault="002167B9" w:rsidP="00AA0CA6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167B9" w:rsidRDefault="002167B9" w:rsidP="00AA0CA6">
      <w:pPr>
        <w:jc w:val="both"/>
        <w:rPr>
          <w:sz w:val="28"/>
          <w:szCs w:val="28"/>
        </w:rPr>
      </w:pPr>
      <w:r>
        <w:rPr>
          <w:sz w:val="28"/>
          <w:szCs w:val="28"/>
        </w:rPr>
        <w:t>26.10.201</w:t>
      </w:r>
      <w:r w:rsidRPr="004335DE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ab/>
        <w:t xml:space="preserve">                                                                      № 385             </w:t>
      </w:r>
    </w:p>
    <w:p w:rsidR="002167B9" w:rsidRDefault="002167B9" w:rsidP="00AA0CA6"/>
    <w:p w:rsidR="002167B9" w:rsidRDefault="002167B9" w:rsidP="004335DE">
      <w:r>
        <w:t xml:space="preserve">О внесении изменений в постановление </w:t>
      </w:r>
    </w:p>
    <w:p w:rsidR="002167B9" w:rsidRDefault="002167B9" w:rsidP="004335DE">
      <w:r>
        <w:t xml:space="preserve">администрации  муниципального образования </w:t>
      </w:r>
    </w:p>
    <w:p w:rsidR="002167B9" w:rsidRDefault="002167B9" w:rsidP="004335DE">
      <w:r>
        <w:t xml:space="preserve">«Красносельское сельское поселение» </w:t>
      </w:r>
    </w:p>
    <w:p w:rsidR="002167B9" w:rsidRDefault="002167B9" w:rsidP="004335DE">
      <w:r>
        <w:t xml:space="preserve">Выборгского района Ленинградской области  </w:t>
      </w:r>
    </w:p>
    <w:p w:rsidR="002167B9" w:rsidRPr="00671782" w:rsidRDefault="002167B9" w:rsidP="004335DE">
      <w:r>
        <w:t>от 05.12.2014 г. № 191</w:t>
      </w:r>
    </w:p>
    <w:p w:rsidR="002167B9" w:rsidRDefault="002167B9" w:rsidP="00AA0CA6"/>
    <w:p w:rsidR="002167B9" w:rsidRDefault="002167B9" w:rsidP="00AA0CA6">
      <w:pPr>
        <w:autoSpaceDE w:val="0"/>
        <w:autoSpaceDN w:val="0"/>
        <w:adjustRightInd w:val="0"/>
        <w:ind w:firstLine="708"/>
        <w:jc w:val="both"/>
      </w:pPr>
      <w:bookmarkStart w:id="0" w:name="Par1"/>
      <w:bookmarkEnd w:id="0"/>
      <w:r>
        <w:t xml:space="preserve">В соответствии со </w:t>
      </w:r>
      <w:hyperlink r:id="rId5" w:history="1">
        <w:r>
          <w:rPr>
            <w:rStyle w:val="Hyperlink"/>
          </w:rPr>
          <w:t>статьей 179</w:t>
        </w:r>
      </w:hyperlink>
      <w:r>
        <w:t xml:space="preserve"> Бюджетного кодекса Российской Федерации, с Федеральным законом от 06.10.2003г. № 131-ФЗ «Об общих принципах организации местного самоуправления в Российской Федерации», постановлениями администрации </w:t>
      </w:r>
      <w:bookmarkStart w:id="1" w:name="OLE_LINK211"/>
      <w:bookmarkStart w:id="2" w:name="OLE_LINK212"/>
      <w:r>
        <w:t xml:space="preserve">муниципального  образования   «Красносельское сельское поселение» Выборгского района  Ленинградской области </w:t>
      </w:r>
      <w:bookmarkEnd w:id="1"/>
      <w:bookmarkEnd w:id="2"/>
      <w:r>
        <w:t xml:space="preserve">№ 118 от 01.07.2014г. «Об утверждении Порядка разработки, реализации и оценки эффективности муниципальных программ муниципального образования </w:t>
      </w:r>
      <w:r>
        <w:rPr>
          <w:color w:val="000000"/>
        </w:rPr>
        <w:t>«Красносельское сельское поселение» Выборгского района</w:t>
      </w:r>
      <w:r>
        <w:t xml:space="preserve"> Ленинградской области», от 22. 08. 2014г. № 145 «Об утверждении Перечня муниципальных программ муниципального  образования   «Красносельское сельское поселение» </w:t>
      </w:r>
      <w:bookmarkStart w:id="3" w:name="OLE_LINK221"/>
      <w:bookmarkStart w:id="4" w:name="OLE_LINK222"/>
      <w:bookmarkStart w:id="5" w:name="OLE_LINK223"/>
      <w:r>
        <w:t>Выборгского района  Ленинградской области</w:t>
      </w:r>
      <w:bookmarkEnd w:id="3"/>
      <w:bookmarkEnd w:id="4"/>
      <w:bookmarkEnd w:id="5"/>
      <w:r>
        <w:t>, администрация МО «Красносельское сельское поселение»,</w:t>
      </w:r>
    </w:p>
    <w:p w:rsidR="002167B9" w:rsidRDefault="002167B9" w:rsidP="00AA0CA6">
      <w:pPr>
        <w:autoSpaceDE w:val="0"/>
        <w:autoSpaceDN w:val="0"/>
        <w:adjustRightInd w:val="0"/>
        <w:ind w:firstLine="708"/>
        <w:jc w:val="both"/>
      </w:pPr>
      <w:r>
        <w:t xml:space="preserve">                </w:t>
      </w:r>
    </w:p>
    <w:p w:rsidR="002167B9" w:rsidRDefault="002167B9" w:rsidP="004335DE">
      <w:pPr>
        <w:autoSpaceDE w:val="0"/>
        <w:autoSpaceDN w:val="0"/>
        <w:adjustRightInd w:val="0"/>
        <w:ind w:firstLine="708"/>
        <w:rPr>
          <w:color w:val="000000"/>
        </w:rPr>
      </w:pPr>
      <w:r>
        <w:t xml:space="preserve">                                               </w:t>
      </w:r>
      <w:r w:rsidRPr="00242EE2">
        <w:rPr>
          <w:color w:val="000000"/>
        </w:rPr>
        <w:t>ПОСТАНОВЛЯЕТ:</w:t>
      </w:r>
    </w:p>
    <w:p w:rsidR="002167B9" w:rsidRDefault="002167B9" w:rsidP="004335DE">
      <w:pPr>
        <w:autoSpaceDE w:val="0"/>
        <w:autoSpaceDN w:val="0"/>
        <w:adjustRightInd w:val="0"/>
        <w:ind w:firstLine="708"/>
        <w:jc w:val="center"/>
        <w:rPr>
          <w:color w:val="000000"/>
        </w:rPr>
      </w:pPr>
    </w:p>
    <w:p w:rsidR="002167B9" w:rsidRDefault="002167B9" w:rsidP="009B0848">
      <w:pPr>
        <w:ind w:firstLine="426"/>
        <w:jc w:val="both"/>
        <w:rPr>
          <w:color w:val="000000"/>
        </w:rPr>
      </w:pPr>
      <w:r>
        <w:t xml:space="preserve">1. </w:t>
      </w:r>
      <w:r w:rsidRPr="003F4DC8">
        <w:t>В</w:t>
      </w:r>
      <w:r>
        <w:t xml:space="preserve">нести </w:t>
      </w:r>
      <w:r w:rsidRPr="003F4DC8">
        <w:t xml:space="preserve"> следующие изменения в постановление админист</w:t>
      </w:r>
      <w:r>
        <w:t>рации муниципального образования</w:t>
      </w:r>
      <w:r w:rsidRPr="003F4DC8">
        <w:t xml:space="preserve"> «Красносельское сельское поселение» Выборгского района Ленинградской области от </w:t>
      </w:r>
      <w:r>
        <w:t>05</w:t>
      </w:r>
      <w:r w:rsidRPr="003F4DC8">
        <w:t>.</w:t>
      </w:r>
      <w:r>
        <w:t>12</w:t>
      </w:r>
      <w:r w:rsidRPr="003F4DC8">
        <w:t>.201</w:t>
      </w:r>
      <w:r>
        <w:t xml:space="preserve">4 г. </w:t>
      </w:r>
      <w:r w:rsidRPr="003F4DC8">
        <w:t xml:space="preserve">№ </w:t>
      </w:r>
      <w:r>
        <w:t>191</w:t>
      </w:r>
      <w:r w:rsidRPr="003F4DC8">
        <w:t xml:space="preserve"> «</w:t>
      </w:r>
      <w:r>
        <w:t xml:space="preserve">Об  утверждении муниципальной  программы  </w:t>
      </w:r>
      <w:r>
        <w:rPr>
          <w:color w:val="000000"/>
        </w:rPr>
        <w:t>«Безопасность МО  «Красносельское сельское поселение»  на 2015-2017 годы»:</w:t>
      </w:r>
    </w:p>
    <w:p w:rsidR="002167B9" w:rsidRDefault="002167B9" w:rsidP="009B0848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1.1. Внести изменение </w:t>
      </w:r>
      <w:r w:rsidRPr="003F4DC8">
        <w:t xml:space="preserve"> в паспорт муниципальной целевой программы – «Источники</w:t>
      </w:r>
      <w:r>
        <w:t xml:space="preserve"> </w:t>
      </w:r>
      <w:r w:rsidRPr="003F4DC8">
        <w:t>финансирования прогр</w:t>
      </w:r>
      <w:r>
        <w:t>аммы»</w:t>
      </w:r>
      <w:r w:rsidRPr="000F696A">
        <w:t xml:space="preserve"> изложив  в ново</w:t>
      </w:r>
      <w:r>
        <w:t>й редакции согласно приложения к постановлению администрации муниципального образования  «Красносельское сельское поселение» Выборгского района Ленинградской области.</w:t>
      </w:r>
    </w:p>
    <w:p w:rsidR="002167B9" w:rsidRPr="00DE4704" w:rsidRDefault="002167B9" w:rsidP="009B0848">
      <w:pPr>
        <w:ind w:firstLine="426"/>
        <w:jc w:val="both"/>
      </w:pPr>
      <w:r>
        <w:t>1.2. Внести изменения в приложения 1 и 3 к муниципальной программе «Безопасность МО «Красносельское сельское поселение» на 2015-2017 годы», изложив их в новой редакции.</w:t>
      </w:r>
    </w:p>
    <w:p w:rsidR="002167B9" w:rsidRPr="00E54EEB" w:rsidRDefault="002167B9" w:rsidP="00DE4704">
      <w:pPr>
        <w:ind w:firstLine="426"/>
      </w:pPr>
      <w:r w:rsidRPr="00DE4704">
        <w:t>2</w:t>
      </w:r>
      <w:r>
        <w:t>.</w:t>
      </w:r>
      <w:r w:rsidRPr="00DE4704">
        <w:t xml:space="preserve"> </w:t>
      </w:r>
      <w:r w:rsidRPr="00E54EEB">
        <w:t xml:space="preserve">Настоящее постановление опубликовать в газете «Выборг» и на официальном сайте </w:t>
      </w:r>
      <w:r w:rsidRPr="00E54EEB">
        <w:rPr>
          <w:color w:val="000000"/>
        </w:rPr>
        <w:t>муниципального образования «Красносельское сельское поселение» Выборгского района Ленинградской области в сети Интернет</w:t>
      </w:r>
      <w:r w:rsidRPr="00E54EEB">
        <w:t>.</w:t>
      </w:r>
    </w:p>
    <w:p w:rsidR="002167B9" w:rsidRPr="0041421D" w:rsidRDefault="002167B9" w:rsidP="00DE4704">
      <w:pPr>
        <w:ind w:left="360"/>
        <w:jc w:val="both"/>
      </w:pPr>
      <w:r>
        <w:t xml:space="preserve">3. </w:t>
      </w:r>
      <w:r w:rsidRPr="0041421D">
        <w:t>Настоящее постановление вступает в силу после официального опубликования в газете «Выборг»</w:t>
      </w:r>
      <w:r>
        <w:t>.</w:t>
      </w:r>
    </w:p>
    <w:p w:rsidR="002167B9" w:rsidRPr="00DE4704" w:rsidRDefault="002167B9" w:rsidP="00DE4704">
      <w:pPr>
        <w:autoSpaceDE w:val="0"/>
        <w:autoSpaceDN w:val="0"/>
        <w:adjustRightInd w:val="0"/>
        <w:ind w:left="360"/>
        <w:jc w:val="both"/>
        <w:rPr>
          <w:color w:val="000000"/>
        </w:rPr>
      </w:pPr>
      <w:r>
        <w:t xml:space="preserve">4. </w:t>
      </w:r>
      <w:r w:rsidRPr="003F4DC8">
        <w:t>Контроль за исполнением настоящего постановления оставляю за собой</w:t>
      </w:r>
      <w:r>
        <w:t>.</w:t>
      </w:r>
    </w:p>
    <w:p w:rsidR="002167B9" w:rsidRDefault="002167B9" w:rsidP="009B0848">
      <w:pPr>
        <w:ind w:firstLine="426"/>
      </w:pPr>
    </w:p>
    <w:p w:rsidR="002167B9" w:rsidRDefault="002167B9" w:rsidP="00AA0CA6">
      <w:pPr>
        <w:jc w:val="both"/>
        <w:rPr>
          <w:color w:val="000000"/>
        </w:rPr>
      </w:pPr>
    </w:p>
    <w:p w:rsidR="002167B9" w:rsidRDefault="002167B9" w:rsidP="00AA0CA6">
      <w:pPr>
        <w:ind w:firstLine="709"/>
        <w:jc w:val="both"/>
        <w:rPr>
          <w:color w:val="000000"/>
        </w:rPr>
      </w:pPr>
    </w:p>
    <w:p w:rsidR="002167B9" w:rsidRDefault="002167B9" w:rsidP="00AA0CA6">
      <w:pPr>
        <w:rPr>
          <w:sz w:val="20"/>
          <w:szCs w:val="20"/>
        </w:rPr>
      </w:pPr>
      <w:r>
        <w:t xml:space="preserve">     Глава администрации </w:t>
      </w:r>
      <w:r>
        <w:tab/>
        <w:t xml:space="preserve">                                                                       М.Л. Торопов                                                                    </w:t>
      </w:r>
    </w:p>
    <w:p w:rsidR="002167B9" w:rsidRDefault="002167B9" w:rsidP="00AA0CA6">
      <w:pPr>
        <w:jc w:val="center"/>
        <w:rPr>
          <w:sz w:val="28"/>
          <w:szCs w:val="28"/>
        </w:rPr>
      </w:pPr>
    </w:p>
    <w:p w:rsidR="002167B9" w:rsidRDefault="002167B9" w:rsidP="00AA0CA6">
      <w:pPr>
        <w:pStyle w:val="ConsPlusNormal"/>
        <w:widowControl/>
        <w:spacing w:line="360" w:lineRule="auto"/>
        <w:ind w:firstLine="708"/>
        <w:jc w:val="both"/>
        <w:outlineLvl w:val="1"/>
        <w:rPr>
          <w:sz w:val="28"/>
          <w:szCs w:val="28"/>
        </w:rPr>
      </w:pPr>
    </w:p>
    <w:p w:rsidR="002167B9" w:rsidRPr="007B6A97" w:rsidRDefault="002167B9" w:rsidP="007B6A97">
      <w:pPr>
        <w:pStyle w:val="ConsPlusNormal"/>
        <w:widowControl/>
        <w:spacing w:line="360" w:lineRule="auto"/>
        <w:jc w:val="both"/>
        <w:outlineLvl w:val="1"/>
        <w:rPr>
          <w:sz w:val="20"/>
          <w:szCs w:val="20"/>
        </w:rPr>
      </w:pPr>
      <w:r w:rsidRPr="007B6A97">
        <w:rPr>
          <w:sz w:val="20"/>
          <w:szCs w:val="20"/>
        </w:rPr>
        <w:t>Разослано: дело-2, отдел бюджетной политики и учета, прокуратура</w:t>
      </w:r>
      <w:r>
        <w:rPr>
          <w:sz w:val="20"/>
          <w:szCs w:val="20"/>
        </w:rPr>
        <w:t>, газета Выборг</w:t>
      </w:r>
    </w:p>
    <w:p w:rsidR="002167B9" w:rsidRPr="0007704E" w:rsidRDefault="002167B9" w:rsidP="00AA0CA6">
      <w:pPr>
        <w:pStyle w:val="ConsPlusNormal"/>
        <w:widowControl/>
        <w:spacing w:line="360" w:lineRule="auto"/>
        <w:ind w:firstLine="708"/>
        <w:jc w:val="both"/>
        <w:outlineLvl w:val="1"/>
        <w:rPr>
          <w:sz w:val="28"/>
          <w:szCs w:val="28"/>
        </w:rPr>
      </w:pPr>
    </w:p>
    <w:p w:rsidR="002167B9" w:rsidRDefault="002167B9" w:rsidP="0037474A">
      <w:pPr>
        <w:ind w:left="5670"/>
        <w:jc w:val="right"/>
      </w:pPr>
      <w:bookmarkStart w:id="6" w:name="OLE_LINK27"/>
      <w:bookmarkStart w:id="7" w:name="OLE_LINK28"/>
    </w:p>
    <w:p w:rsidR="002167B9" w:rsidRPr="00C81D62" w:rsidRDefault="002167B9" w:rsidP="001313F2">
      <w:pPr>
        <w:widowControl w:val="0"/>
        <w:autoSpaceDE w:val="0"/>
        <w:autoSpaceDN w:val="0"/>
        <w:adjustRightInd w:val="0"/>
        <w:jc w:val="right"/>
        <w:outlineLvl w:val="0"/>
      </w:pPr>
      <w:r w:rsidRPr="00C81D62">
        <w:t>ПРИЛОЖЕНИЕ</w:t>
      </w:r>
    </w:p>
    <w:p w:rsidR="002167B9" w:rsidRDefault="002167B9" w:rsidP="001313F2">
      <w:pPr>
        <w:widowControl w:val="0"/>
        <w:autoSpaceDE w:val="0"/>
        <w:autoSpaceDN w:val="0"/>
        <w:adjustRightInd w:val="0"/>
        <w:jc w:val="right"/>
      </w:pPr>
      <w:r w:rsidRPr="00C81D62">
        <w:t>к постановлению</w:t>
      </w:r>
      <w:r>
        <w:t xml:space="preserve"> администрации</w:t>
      </w:r>
    </w:p>
    <w:p w:rsidR="002167B9" w:rsidRDefault="002167B9" w:rsidP="001313F2">
      <w:pPr>
        <w:widowControl w:val="0"/>
        <w:autoSpaceDE w:val="0"/>
        <w:autoSpaceDN w:val="0"/>
        <w:adjustRightInd w:val="0"/>
        <w:jc w:val="right"/>
      </w:pPr>
      <w:r>
        <w:t xml:space="preserve"> муниципального образования</w:t>
      </w:r>
    </w:p>
    <w:p w:rsidR="002167B9" w:rsidRDefault="002167B9" w:rsidP="001313F2">
      <w:pPr>
        <w:widowControl w:val="0"/>
        <w:autoSpaceDE w:val="0"/>
        <w:autoSpaceDN w:val="0"/>
        <w:adjustRightInd w:val="0"/>
        <w:jc w:val="right"/>
      </w:pPr>
      <w:r>
        <w:t xml:space="preserve"> «Красносельское сельское поселение»</w:t>
      </w:r>
    </w:p>
    <w:p w:rsidR="002167B9" w:rsidRDefault="002167B9" w:rsidP="001313F2">
      <w:pPr>
        <w:widowControl w:val="0"/>
        <w:autoSpaceDE w:val="0"/>
        <w:autoSpaceDN w:val="0"/>
        <w:adjustRightInd w:val="0"/>
        <w:jc w:val="right"/>
      </w:pPr>
      <w:r>
        <w:t>Выборгского района Ленинградской области</w:t>
      </w:r>
    </w:p>
    <w:p w:rsidR="002167B9" w:rsidRDefault="002167B9" w:rsidP="001313F2">
      <w:pPr>
        <w:widowControl w:val="0"/>
        <w:autoSpaceDE w:val="0"/>
        <w:autoSpaceDN w:val="0"/>
        <w:adjustRightInd w:val="0"/>
        <w:jc w:val="right"/>
      </w:pPr>
      <w:r>
        <w:t>от 26.10.2015 г. № 385</w:t>
      </w:r>
    </w:p>
    <w:p w:rsidR="002167B9" w:rsidRDefault="002167B9" w:rsidP="00AA5785">
      <w:pPr>
        <w:widowControl w:val="0"/>
        <w:autoSpaceDE w:val="0"/>
        <w:autoSpaceDN w:val="0"/>
        <w:adjustRightInd w:val="0"/>
        <w:jc w:val="right"/>
        <w:rPr>
          <w:b/>
          <w:bCs/>
        </w:rPr>
      </w:pPr>
    </w:p>
    <w:p w:rsidR="002167B9" w:rsidRPr="00701E6A" w:rsidRDefault="002167B9" w:rsidP="00AA578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01E6A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УНИЦИПАЛЬНАЯ ПРОГРАММА </w:t>
      </w:r>
    </w:p>
    <w:p w:rsidR="002167B9" w:rsidRDefault="002167B9" w:rsidP="00AA578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8" w:name="OLE_LINK10"/>
      <w:bookmarkStart w:id="9" w:name="OLE_LINK11"/>
      <w:r w:rsidRPr="00701E6A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БЕЗОПАСНОСТЬ МО «КРАСНОСЕЛСЬКОЕ СЕЛЬСКОЕ ПОСЕЛЕНИЕ»  НА  2015 -2017 ГОДЫ» </w:t>
      </w:r>
    </w:p>
    <w:bookmarkEnd w:id="8"/>
    <w:bookmarkEnd w:id="9"/>
    <w:p w:rsidR="002167B9" w:rsidRDefault="002167B9" w:rsidP="00AA578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167B9" w:rsidRPr="007E374D" w:rsidRDefault="002167B9" w:rsidP="00AA578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E374D">
        <w:rPr>
          <w:b/>
          <w:bCs/>
        </w:rPr>
        <w:t>ПАСПОРТ</w:t>
      </w:r>
    </w:p>
    <w:p w:rsidR="002167B9" w:rsidRPr="007E374D" w:rsidRDefault="002167B9" w:rsidP="00AA578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E374D">
        <w:rPr>
          <w:b/>
          <w:bCs/>
        </w:rPr>
        <w:t xml:space="preserve">муниципальной  программы </w:t>
      </w:r>
    </w:p>
    <w:p w:rsidR="002167B9" w:rsidRPr="007E374D" w:rsidRDefault="002167B9" w:rsidP="00AA578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«Безопасность МО</w:t>
      </w:r>
      <w:r w:rsidRPr="007E374D">
        <w:rPr>
          <w:b/>
          <w:bCs/>
        </w:rPr>
        <w:t xml:space="preserve"> «</w:t>
      </w:r>
      <w:r>
        <w:rPr>
          <w:b/>
          <w:bCs/>
        </w:rPr>
        <w:t>Красносельское сельское</w:t>
      </w:r>
      <w:r w:rsidRPr="007E374D">
        <w:rPr>
          <w:b/>
          <w:bCs/>
        </w:rPr>
        <w:t xml:space="preserve"> поселение» на 2015-2017 годы»</w:t>
      </w:r>
    </w:p>
    <w:p w:rsidR="002167B9" w:rsidRDefault="002167B9" w:rsidP="00AA5785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9356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08"/>
        <w:gridCol w:w="6848"/>
      </w:tblGrid>
      <w:tr w:rsidR="002167B9" w:rsidRPr="002D5DE7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013A94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9759E4">
            <w:bookmarkStart w:id="10" w:name="OLE_LINK102"/>
            <w:bookmarkStart w:id="11" w:name="OLE_LINK103"/>
            <w:bookmarkStart w:id="12" w:name="OLE_LINK104"/>
            <w:bookmarkStart w:id="13" w:name="OLE_LINK105"/>
            <w:bookmarkStart w:id="14" w:name="OLE_LINK860"/>
            <w:bookmarkStart w:id="15" w:name="OLE_LINK861"/>
            <w:bookmarkStart w:id="16" w:name="OLE_LINK862"/>
            <w:r w:rsidRPr="001C1DD3">
              <w:t>«</w:t>
            </w:r>
            <w:r>
              <w:t xml:space="preserve">Безопасность МО </w:t>
            </w:r>
            <w:r w:rsidRPr="001C1DD3">
              <w:t>«</w:t>
            </w:r>
            <w:r>
              <w:t xml:space="preserve">Красносельское сельское </w:t>
            </w:r>
            <w:r w:rsidRPr="001C1DD3">
              <w:t xml:space="preserve"> поселение»  на 2015-2017 годы» </w:t>
            </w:r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r w:rsidRPr="001C1DD3">
              <w:t xml:space="preserve">(далее –  </w:t>
            </w:r>
            <w:r>
              <w:t>П</w:t>
            </w:r>
            <w:r w:rsidRPr="001C1DD3">
              <w:t>рограмма)</w:t>
            </w:r>
          </w:p>
        </w:tc>
      </w:tr>
      <w:tr w:rsidR="002167B9" w:rsidRPr="002D5DE7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013A94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 xml:space="preserve">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AA0CA6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>Администрация муниципального образования  «</w:t>
            </w:r>
            <w:r>
              <w:rPr>
                <w:sz w:val="24"/>
                <w:szCs w:val="24"/>
              </w:rPr>
              <w:t>Красносельское сельское</w:t>
            </w:r>
            <w:r w:rsidRPr="002D5DE7">
              <w:rPr>
                <w:sz w:val="24"/>
                <w:szCs w:val="24"/>
              </w:rPr>
              <w:t xml:space="preserve"> поселение» Выборгского района Ленинградской области </w:t>
            </w:r>
          </w:p>
        </w:tc>
      </w:tr>
      <w:tr w:rsidR="002167B9" w:rsidRPr="002D5DE7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013A94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Соисполнители </w:t>
            </w: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013A94">
            <w:pPr>
              <w:widowControl w:val="0"/>
              <w:autoSpaceDE w:val="0"/>
              <w:autoSpaceDN w:val="0"/>
              <w:adjustRightInd w:val="0"/>
            </w:pPr>
            <w:r w:rsidRPr="002D5DE7">
              <w:t>Отсутствуют</w:t>
            </w:r>
          </w:p>
        </w:tc>
      </w:tr>
      <w:tr w:rsidR="002167B9" w:rsidRPr="002D5DE7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013A94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Участники </w:t>
            </w:r>
          </w:p>
          <w:p w:rsidR="002167B9" w:rsidRPr="002D5DE7" w:rsidRDefault="002167B9" w:rsidP="00013A9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F77E85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Администрации муниципального образования </w:t>
            </w:r>
            <w:r w:rsidRPr="002D5DE7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Красносельское сельское</w:t>
            </w:r>
            <w:r w:rsidRPr="002D5DE7">
              <w:rPr>
                <w:sz w:val="24"/>
                <w:szCs w:val="24"/>
              </w:rPr>
              <w:t xml:space="preserve"> поселение» Выборгского  Ленинградской области</w:t>
            </w:r>
          </w:p>
        </w:tc>
      </w:tr>
      <w:tr w:rsidR="002167B9" w:rsidRPr="002D5DE7">
        <w:trPr>
          <w:trHeight w:val="400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013A94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 xml:space="preserve">Программно-целевые инструменты  </w:t>
            </w:r>
            <w:r>
              <w:rPr>
                <w:sz w:val="24"/>
                <w:szCs w:val="24"/>
              </w:rPr>
              <w:t>П</w:t>
            </w:r>
            <w:r w:rsidRPr="002D5DE7">
              <w:rPr>
                <w:sz w:val="24"/>
                <w:szCs w:val="24"/>
              </w:rPr>
              <w:t>рограммы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F77E85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>Основные меропр</w:t>
            </w:r>
            <w:r>
              <w:rPr>
                <w:sz w:val="24"/>
                <w:szCs w:val="24"/>
              </w:rPr>
              <w:t xml:space="preserve">иятия </w:t>
            </w:r>
            <w:r w:rsidRPr="002D5DE7">
              <w:rPr>
                <w:sz w:val="24"/>
                <w:szCs w:val="24"/>
              </w:rPr>
              <w:t xml:space="preserve"> программы</w:t>
            </w:r>
          </w:p>
        </w:tc>
      </w:tr>
      <w:tr w:rsidR="002167B9" w:rsidRPr="002D5DE7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413E90" w:rsidRDefault="002167B9" w:rsidP="007A0EBE">
            <w:pPr>
              <w:pStyle w:val="ConsPlusCell"/>
              <w:rPr>
                <w:sz w:val="24"/>
                <w:szCs w:val="24"/>
                <w:highlight w:val="lightGray"/>
              </w:rPr>
            </w:pPr>
            <w:r w:rsidRPr="005650D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 w:rsidP="00F77E85">
            <w:pPr>
              <w:widowControl w:val="0"/>
              <w:autoSpaceDE w:val="0"/>
              <w:autoSpaceDN w:val="0"/>
              <w:adjustRightInd w:val="0"/>
              <w:ind w:firstLine="360"/>
            </w:pPr>
            <w:r w:rsidRPr="00E22D47">
              <w:t>Снижение рисков чрезвычайных ситуаций, повышение уровня защищ</w:t>
            </w:r>
            <w:r>
              <w:t>енности населения и территории МО «Рощинское городское поселение»</w:t>
            </w:r>
            <w:r w:rsidRPr="00E22D47">
              <w:t xml:space="preserve"> от поражающих факторов чрезвычайных ситуаций природного и техногенного характера, опасностей, возникающих при ведении военных действий или вследствие этих действий, обеспечение безопасности людей на водных объектах</w:t>
            </w:r>
            <w:r>
              <w:t xml:space="preserve">, пропаганда знаний в области гражданской обороны, защиты населения и территорий от чрезвычайных ситуаций. </w:t>
            </w:r>
          </w:p>
          <w:p w:rsidR="002167B9" w:rsidRDefault="002167B9" w:rsidP="00F77E85">
            <w:pPr>
              <w:widowControl w:val="0"/>
              <w:autoSpaceDE w:val="0"/>
              <w:autoSpaceDN w:val="0"/>
              <w:adjustRightInd w:val="0"/>
              <w:ind w:firstLine="360"/>
            </w:pPr>
            <w:r>
              <w:t xml:space="preserve">Обеспечение первичных мер пожарной безопасности на территории населенных пунктов муниципального образования. </w:t>
            </w:r>
          </w:p>
          <w:p w:rsidR="002167B9" w:rsidRDefault="002167B9" w:rsidP="00F77E85">
            <w:pPr>
              <w:widowControl w:val="0"/>
              <w:autoSpaceDE w:val="0"/>
              <w:autoSpaceDN w:val="0"/>
              <w:adjustRightInd w:val="0"/>
            </w:pPr>
            <w:r w:rsidRPr="002F6A48">
              <w:t>Сокращение материальных потерь  от  пожаров,  создание  условий  для участия граждан  в  обеспечении  первичных  мер  пожарной безопасности</w:t>
            </w:r>
            <w:r>
              <w:t>.</w:t>
            </w:r>
          </w:p>
          <w:p w:rsidR="002167B9" w:rsidRPr="00706385" w:rsidRDefault="002167B9" w:rsidP="00F77E85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>
              <w:t xml:space="preserve">   Пропаганда знаний в области пожарной безопасности.</w:t>
            </w:r>
          </w:p>
        </w:tc>
      </w:tr>
      <w:tr w:rsidR="002167B9" w:rsidRPr="002D5DE7">
        <w:trPr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7A0EBE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D5584B" w:rsidRDefault="002167B9" w:rsidP="00F77E85">
            <w:pPr>
              <w:pStyle w:val="ConsPlusCell"/>
              <w:ind w:firstLine="357"/>
              <w:rPr>
                <w:sz w:val="24"/>
                <w:szCs w:val="24"/>
              </w:rPr>
            </w:pPr>
            <w:r w:rsidRPr="00D5584B">
              <w:rPr>
                <w:sz w:val="24"/>
                <w:szCs w:val="24"/>
              </w:rPr>
              <w:t>Осуществление и совершенствование системы мероприятий по обеспечению безопасности людей на водных объектах муниципального образова</w:t>
            </w:r>
            <w:r>
              <w:rPr>
                <w:sz w:val="24"/>
                <w:szCs w:val="24"/>
              </w:rPr>
              <w:t>ния, охране их жизни и здоровья;</w:t>
            </w:r>
          </w:p>
          <w:p w:rsidR="002167B9" w:rsidRPr="00D5584B" w:rsidRDefault="002167B9" w:rsidP="00F77E85">
            <w:pPr>
              <w:pStyle w:val="ConsPlusCell"/>
              <w:ind w:firstLine="357"/>
              <w:rPr>
                <w:sz w:val="24"/>
                <w:szCs w:val="24"/>
              </w:rPr>
            </w:pPr>
            <w:r w:rsidRPr="00D5584B">
              <w:rPr>
                <w:sz w:val="24"/>
                <w:szCs w:val="24"/>
              </w:rPr>
              <w:t xml:space="preserve">Совершенствование системы  предупреждения чрезвычайных ситуаций, снижение числа погибших (пострадавших) от поражающих факторов </w:t>
            </w:r>
            <w:r>
              <w:rPr>
                <w:sz w:val="24"/>
                <w:szCs w:val="24"/>
              </w:rPr>
              <w:t>возможных чрезвычайных ситуаций;</w:t>
            </w:r>
          </w:p>
          <w:p w:rsidR="002167B9" w:rsidRPr="00D5584B" w:rsidRDefault="002167B9" w:rsidP="00F77E85">
            <w:pPr>
              <w:pStyle w:val="ConsPlusCell"/>
              <w:ind w:firstLine="357"/>
              <w:rPr>
                <w:sz w:val="24"/>
                <w:szCs w:val="24"/>
              </w:rPr>
            </w:pPr>
            <w:r w:rsidRPr="00D5584B">
              <w:rPr>
                <w:sz w:val="24"/>
                <w:szCs w:val="24"/>
              </w:rPr>
              <w:t>Повышение готовности сил и средств муниципального образования  к проведению аварийно-спасательных и других неотложных работ в случае возникновения ЧС прир</w:t>
            </w:r>
            <w:r>
              <w:rPr>
                <w:sz w:val="24"/>
                <w:szCs w:val="24"/>
              </w:rPr>
              <w:t>одного и техногенного характера;</w:t>
            </w:r>
          </w:p>
          <w:p w:rsidR="002167B9" w:rsidRPr="00D5584B" w:rsidRDefault="002167B9" w:rsidP="00F77E85">
            <w:pPr>
              <w:pStyle w:val="ConsPlusCell"/>
              <w:ind w:firstLine="357"/>
              <w:rPr>
                <w:sz w:val="24"/>
                <w:szCs w:val="24"/>
              </w:rPr>
            </w:pPr>
            <w:r w:rsidRPr="00D5584B">
              <w:rPr>
                <w:sz w:val="24"/>
                <w:szCs w:val="24"/>
              </w:rPr>
              <w:t xml:space="preserve"> Проведение  мероприятий в области  гражданской обороны.</w:t>
            </w:r>
          </w:p>
          <w:p w:rsidR="002167B9" w:rsidRPr="00D5584B" w:rsidRDefault="002167B9" w:rsidP="00F77E85">
            <w:pPr>
              <w:pStyle w:val="ConsPlusCell"/>
              <w:ind w:firstLine="357"/>
              <w:rPr>
                <w:sz w:val="24"/>
                <w:szCs w:val="24"/>
              </w:rPr>
            </w:pPr>
            <w:r w:rsidRPr="00D5584B">
              <w:rPr>
                <w:sz w:val="24"/>
                <w:szCs w:val="24"/>
              </w:rPr>
              <w:t xml:space="preserve"> Пропаганда знаний в области гражданской обороны, защиты населения и территорий от чрезвычайных ситуаций и безопасности людей на водных объектах. </w:t>
            </w:r>
          </w:p>
          <w:p w:rsidR="002167B9" w:rsidRPr="00706385" w:rsidRDefault="002167B9" w:rsidP="00F77E85">
            <w:pPr>
              <w:widowControl w:val="0"/>
              <w:autoSpaceDE w:val="0"/>
              <w:autoSpaceDN w:val="0"/>
              <w:adjustRightInd w:val="0"/>
              <w:ind w:firstLine="394"/>
              <w:jc w:val="both"/>
            </w:pPr>
            <w:r w:rsidRPr="00D5584B">
              <w:t xml:space="preserve">Обеспечение проведения комплекса мероприятий по обеспечению первичных мер пожарной безопасности на территории муниципального образования.  </w:t>
            </w:r>
          </w:p>
        </w:tc>
      </w:tr>
      <w:tr w:rsidR="002167B9" w:rsidRPr="002D5DE7">
        <w:trPr>
          <w:trHeight w:val="865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7A0EBE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елевые индикаторы и показатели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 w:rsidP="00F77E85">
            <w:pPr>
              <w:pStyle w:val="ConsPlusNormal"/>
              <w:tabs>
                <w:tab w:val="left" w:pos="882"/>
              </w:tabs>
              <w:ind w:firstLine="357"/>
            </w:pPr>
            <w:r w:rsidRPr="00837DEE">
              <w:t>Осуществление и совершенствование системы мероприятий по обеспечению безопасности людей на водных объектах муниципального образова</w:t>
            </w:r>
            <w:r>
              <w:t>ния, охране их жизни и здоровья;</w:t>
            </w:r>
          </w:p>
          <w:p w:rsidR="002167B9" w:rsidRPr="00837DEE" w:rsidRDefault="002167B9" w:rsidP="00F77E85">
            <w:pPr>
              <w:pStyle w:val="ConsPlusNormal"/>
              <w:tabs>
                <w:tab w:val="left" w:pos="882"/>
              </w:tabs>
              <w:ind w:firstLine="357"/>
            </w:pPr>
            <w:r w:rsidRPr="002A0C54">
              <w:t>Совершенствование системы гражданской обороны</w:t>
            </w:r>
            <w:r>
              <w:t>;</w:t>
            </w:r>
          </w:p>
          <w:p w:rsidR="002167B9" w:rsidRDefault="002167B9" w:rsidP="00F77E85">
            <w:pPr>
              <w:pStyle w:val="ConsPlusNormal"/>
              <w:tabs>
                <w:tab w:val="left" w:pos="882"/>
              </w:tabs>
              <w:ind w:firstLine="357"/>
            </w:pPr>
            <w:r w:rsidRPr="00837DEE">
              <w:t>Совершенствование системы укрепления первичных мер пожарной безопасности, снижение числа пог</w:t>
            </w:r>
            <w:r>
              <w:t>ибших (пострадавших) от пожаров;</w:t>
            </w:r>
          </w:p>
          <w:p w:rsidR="002167B9" w:rsidRPr="002D5DE7" w:rsidRDefault="002167B9" w:rsidP="00F77E85">
            <w:pPr>
              <w:widowControl w:val="0"/>
              <w:autoSpaceDE w:val="0"/>
              <w:autoSpaceDN w:val="0"/>
              <w:adjustRightInd w:val="0"/>
              <w:ind w:firstLine="394"/>
            </w:pPr>
            <w:r>
              <w:t>Повышение уровня обучения населения мерам пожарной безопасности в быту и при нахождении в лесном массиве</w:t>
            </w:r>
          </w:p>
        </w:tc>
      </w:tr>
      <w:tr w:rsidR="002167B9" w:rsidRPr="002D5DE7">
        <w:trPr>
          <w:trHeight w:val="832"/>
          <w:tblCellSpacing w:w="5" w:type="nil"/>
        </w:trPr>
        <w:tc>
          <w:tcPr>
            <w:tcW w:w="25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7A0EBE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>Этапы и сроки реали</w:t>
            </w:r>
            <w:r>
              <w:rPr>
                <w:sz w:val="24"/>
                <w:szCs w:val="24"/>
              </w:rPr>
              <w:t>зации  П</w:t>
            </w:r>
            <w:r w:rsidRPr="002D5DE7">
              <w:rPr>
                <w:sz w:val="24"/>
                <w:szCs w:val="24"/>
              </w:rPr>
              <w:t xml:space="preserve">рограммы </w:t>
            </w:r>
          </w:p>
        </w:tc>
        <w:tc>
          <w:tcPr>
            <w:tcW w:w="6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997602">
            <w:pPr>
              <w:spacing w:line="240" w:lineRule="atLeast"/>
              <w:ind w:firstLine="252"/>
            </w:pPr>
            <w:r w:rsidRPr="002D5DE7">
              <w:t xml:space="preserve"> Программа реализуется в 2015-2017 годах </w:t>
            </w:r>
          </w:p>
        </w:tc>
      </w:tr>
      <w:tr w:rsidR="002167B9" w:rsidRPr="002D5DE7">
        <w:trPr>
          <w:trHeight w:val="1233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49491B">
            <w:pPr>
              <w:pStyle w:val="ConsPlusCell"/>
              <w:rPr>
                <w:sz w:val="24"/>
                <w:szCs w:val="24"/>
              </w:rPr>
            </w:pPr>
            <w:r w:rsidRPr="003F45E3">
              <w:rPr>
                <w:sz w:val="24"/>
                <w:szCs w:val="24"/>
              </w:rPr>
              <w:t>Объемы бюджетных ассигнований  Программы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AA5F3A" w:rsidRDefault="002167B9" w:rsidP="00D51DFC">
            <w:pPr>
              <w:widowControl w:val="0"/>
              <w:ind w:firstLine="252"/>
            </w:pPr>
            <w:bookmarkStart w:id="17" w:name="OLE_LINK149"/>
            <w:bookmarkStart w:id="18" w:name="OLE_LINK150"/>
            <w:bookmarkStart w:id="19" w:name="OLE_LINK151"/>
            <w:r w:rsidRPr="00AA5F3A">
              <w:t xml:space="preserve">Общий объем финансирования   </w:t>
            </w:r>
            <w:r>
              <w:rPr>
                <w:b/>
                <w:bCs/>
              </w:rPr>
              <w:t>942,35</w:t>
            </w:r>
            <w:r w:rsidRPr="00AA5F3A">
              <w:rPr>
                <w:b/>
                <w:bCs/>
              </w:rPr>
              <w:t xml:space="preserve"> </w:t>
            </w:r>
            <w:r w:rsidRPr="00AA5F3A">
              <w:t xml:space="preserve">тыс. руб., в том числе: местный бюджет </w:t>
            </w:r>
            <w:r>
              <w:t>870,35</w:t>
            </w:r>
            <w:r w:rsidRPr="00AA5F3A">
              <w:t xml:space="preserve"> тыс. руб.,</w:t>
            </w:r>
            <w:r>
              <w:t xml:space="preserve"> и областной бюджет -72,0 тыс. руб.</w:t>
            </w:r>
            <w:r w:rsidRPr="00AA5F3A">
              <w:t xml:space="preserve"> в том числе по годам реализации:</w:t>
            </w:r>
          </w:p>
          <w:p w:rsidR="002167B9" w:rsidRPr="00AA5F3A" w:rsidRDefault="002167B9" w:rsidP="00A90575">
            <w:pPr>
              <w:widowControl w:val="0"/>
              <w:ind w:firstLine="111"/>
              <w:jc w:val="both"/>
            </w:pPr>
            <w:r w:rsidRPr="00AA5F3A">
              <w:t xml:space="preserve">2015 год – </w:t>
            </w:r>
            <w:r>
              <w:t xml:space="preserve">315,75 тыс. руб. из них </w:t>
            </w:r>
            <w:r w:rsidRPr="00AA5F3A">
              <w:t xml:space="preserve">местный бюджет </w:t>
            </w:r>
            <w:r>
              <w:t>243,75 тыс. руб. и областной бюджет -72,0 тыс. руб.</w:t>
            </w:r>
          </w:p>
          <w:p w:rsidR="002167B9" w:rsidRPr="00AA5F3A" w:rsidRDefault="002167B9" w:rsidP="00A90575">
            <w:pPr>
              <w:widowControl w:val="0"/>
              <w:ind w:firstLine="111"/>
              <w:jc w:val="both"/>
            </w:pPr>
            <w:r w:rsidRPr="00AA5F3A">
              <w:t>2016 год – 338,3 тыс. руб.;</w:t>
            </w:r>
          </w:p>
          <w:p w:rsidR="002167B9" w:rsidRPr="002D5DE7" w:rsidRDefault="002167B9" w:rsidP="00A90575">
            <w:pPr>
              <w:spacing w:line="240" w:lineRule="atLeast"/>
              <w:ind w:firstLine="111"/>
            </w:pPr>
            <w:r w:rsidRPr="00AA5F3A">
              <w:t>2017 год – 288,3 тыс. руб.</w:t>
            </w:r>
            <w:bookmarkEnd w:id="17"/>
            <w:bookmarkEnd w:id="18"/>
            <w:bookmarkEnd w:id="19"/>
          </w:p>
        </w:tc>
      </w:tr>
      <w:tr w:rsidR="002167B9" w:rsidRPr="002D5DE7">
        <w:trPr>
          <w:trHeight w:val="400"/>
          <w:tblCellSpacing w:w="5" w:type="nil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D5DE7" w:rsidRDefault="002167B9" w:rsidP="0049491B">
            <w:pPr>
              <w:pStyle w:val="ConsPlusCell"/>
              <w:rPr>
                <w:sz w:val="24"/>
                <w:szCs w:val="24"/>
              </w:rPr>
            </w:pPr>
            <w:r w:rsidRPr="002D5DE7">
              <w:rPr>
                <w:sz w:val="24"/>
                <w:szCs w:val="24"/>
              </w:rPr>
              <w:t>Ожидаемые результа</w:t>
            </w:r>
            <w:r>
              <w:rPr>
                <w:sz w:val="24"/>
                <w:szCs w:val="24"/>
              </w:rPr>
              <w:t>ты П</w:t>
            </w:r>
            <w:r w:rsidRPr="002D5DE7">
              <w:rPr>
                <w:sz w:val="24"/>
                <w:szCs w:val="24"/>
              </w:rPr>
              <w:t>рограммы</w:t>
            </w:r>
          </w:p>
        </w:tc>
        <w:tc>
          <w:tcPr>
            <w:tcW w:w="6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Pr="002F1F8B" w:rsidRDefault="002167B9" w:rsidP="00F77E85">
            <w:r w:rsidRPr="002F1F8B">
              <w:t>Реализация основных подпрограммных мероприятий позволит:</w:t>
            </w:r>
          </w:p>
          <w:p w:rsidR="002167B9" w:rsidRPr="00E62F56" w:rsidRDefault="002167B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>­  обеспечить необходимый уровень безопасности населения муниципального образования;</w:t>
            </w:r>
          </w:p>
          <w:p w:rsidR="002167B9" w:rsidRPr="00E62F56" w:rsidRDefault="002167B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  ­   повысить готовность органов местного самоуправления к выполнению поставленных задач и полномочий, определенных действующим законодательством; </w:t>
            </w:r>
          </w:p>
          <w:p w:rsidR="002167B9" w:rsidRPr="00E62F56" w:rsidRDefault="002167B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  ­   обеспечить качественное обучение населения муниципального образования действиям в чрезвычайных ситуациях и в военное время;</w:t>
            </w:r>
          </w:p>
          <w:p w:rsidR="002167B9" w:rsidRPr="00E62F56" w:rsidRDefault="002167B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-  выполнить требования действующего законодательства в области защиты населения и территорий от чрезвычайных ситуаций и безопасности людей на водных объектах;</w:t>
            </w:r>
          </w:p>
          <w:p w:rsidR="002167B9" w:rsidRPr="00E62F56" w:rsidRDefault="002167B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- создать необходимые условия для защиты населения от чрезвычайных ситуаций природного и   техногенного    характера  и безопасности  на водных объектах;</w:t>
            </w:r>
          </w:p>
          <w:p w:rsidR="002167B9" w:rsidRPr="00E62F56" w:rsidRDefault="002167B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 ­ обеспечить необходимый уровень пожарной  безопасности территории  муниципального образования;</w:t>
            </w:r>
          </w:p>
          <w:p w:rsidR="002167B9" w:rsidRPr="00E62F56" w:rsidRDefault="002167B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 ­ повысить готовность органов местного самоуправления к выполнению поставленных задач и полномочий, определенных действующим законодательством; </w:t>
            </w:r>
          </w:p>
          <w:p w:rsidR="002167B9" w:rsidRPr="00E62F56" w:rsidRDefault="002167B9" w:rsidP="00F77E85">
            <w:pPr>
              <w:rPr>
                <w:sz w:val="22"/>
                <w:szCs w:val="22"/>
              </w:rPr>
            </w:pPr>
            <w:r w:rsidRPr="00E62F56">
              <w:rPr>
                <w:sz w:val="22"/>
                <w:szCs w:val="22"/>
              </w:rPr>
              <w:t xml:space="preserve">    ­ обеспечить качественное обучение населения муниципального образования в области пожарной безопасности;</w:t>
            </w:r>
          </w:p>
          <w:p w:rsidR="002167B9" w:rsidRPr="00EC73E2" w:rsidRDefault="002167B9" w:rsidP="00F77E85">
            <w:pPr>
              <w:widowControl w:val="0"/>
              <w:autoSpaceDE w:val="0"/>
              <w:autoSpaceDN w:val="0"/>
              <w:adjustRightInd w:val="0"/>
              <w:ind w:firstLine="252"/>
              <w:jc w:val="both"/>
            </w:pPr>
            <w:r w:rsidRPr="00E62F56">
              <w:rPr>
                <w:sz w:val="22"/>
                <w:szCs w:val="22"/>
              </w:rPr>
              <w:t xml:space="preserve">    - создать необходимые условия для защиты населения от чрезвычайных ситуаций вызванных природными пожарами.</w:t>
            </w:r>
          </w:p>
        </w:tc>
      </w:tr>
    </w:tbl>
    <w:p w:rsidR="002167B9" w:rsidRDefault="002167B9" w:rsidP="00BC16E2">
      <w:pPr>
        <w:widowControl w:val="0"/>
        <w:suppressAutoHyphens/>
        <w:ind w:firstLine="540"/>
        <w:jc w:val="both"/>
        <w:rPr>
          <w:b/>
          <w:bCs/>
        </w:rPr>
      </w:pPr>
    </w:p>
    <w:p w:rsidR="002167B9" w:rsidRPr="00AA5F3A" w:rsidRDefault="002167B9" w:rsidP="009C1694">
      <w:pPr>
        <w:ind w:left="-540" w:firstLine="360"/>
        <w:jc w:val="center"/>
        <w:rPr>
          <w:b/>
          <w:bCs/>
        </w:rPr>
      </w:pPr>
      <w:bookmarkStart w:id="20" w:name="OLE_LINK52"/>
      <w:bookmarkStart w:id="21" w:name="OLE_LINK53"/>
      <w:bookmarkStart w:id="22" w:name="OLE_LINK54"/>
      <w:bookmarkEnd w:id="6"/>
      <w:bookmarkEnd w:id="7"/>
      <w:r w:rsidRPr="00AA5F3A">
        <w:rPr>
          <w:b/>
          <w:bCs/>
        </w:rPr>
        <w:t xml:space="preserve">Раздел 1. Общая характеристика, основные проблемы и прогноз развития </w:t>
      </w:r>
    </w:p>
    <w:p w:rsidR="002167B9" w:rsidRPr="00AA5F3A" w:rsidRDefault="002167B9" w:rsidP="009C1694">
      <w:pPr>
        <w:ind w:left="-540" w:firstLine="360"/>
        <w:jc w:val="center"/>
        <w:rPr>
          <w:b/>
          <w:bCs/>
        </w:rPr>
      </w:pPr>
      <w:r w:rsidRPr="00AA5F3A">
        <w:rPr>
          <w:b/>
          <w:bCs/>
        </w:rPr>
        <w:t>сферы реализации</w:t>
      </w:r>
      <w:bookmarkStart w:id="23" w:name="Par789"/>
      <w:bookmarkEnd w:id="23"/>
      <w:r w:rsidRPr="00AA5F3A">
        <w:rPr>
          <w:b/>
          <w:bCs/>
        </w:rPr>
        <w:t xml:space="preserve"> подпрограммы.</w:t>
      </w:r>
    </w:p>
    <w:p w:rsidR="002167B9" w:rsidRDefault="002167B9" w:rsidP="0007704E">
      <w:pPr>
        <w:widowControl w:val="0"/>
        <w:autoSpaceDE w:val="0"/>
        <w:autoSpaceDN w:val="0"/>
        <w:adjustRightInd w:val="0"/>
        <w:ind w:firstLine="708"/>
        <w:jc w:val="both"/>
      </w:pPr>
      <w:bookmarkStart w:id="24" w:name="Par834"/>
      <w:bookmarkEnd w:id="20"/>
      <w:bookmarkEnd w:id="21"/>
      <w:bookmarkEnd w:id="22"/>
      <w:bookmarkEnd w:id="24"/>
      <w:r w:rsidRPr="0007704E">
        <w:t>Современный период развития общества характеризуется все более нарастающими противоречиями между человеком и окружающей его природной средой. При этом сохраняется опасность возникновения чрезвычайных ситуаций природного и техногенного характера</w:t>
      </w:r>
      <w:r w:rsidRPr="00203539">
        <w:rPr>
          <w:sz w:val="28"/>
          <w:szCs w:val="28"/>
        </w:rPr>
        <w:t>.</w:t>
      </w:r>
      <w:r w:rsidRPr="0007704E">
        <w:rPr>
          <w:sz w:val="28"/>
          <w:szCs w:val="28"/>
        </w:rPr>
        <w:t xml:space="preserve"> </w:t>
      </w:r>
      <w:r>
        <w:t xml:space="preserve">Обеспечение безопасности муниципального образования  является необходимым условием обеспечения жизни и деятельности жителей, соблюдение их законных прав и свобод, эффективного функционирования системы управления, экономики, сохранения на необходимом уровне параметров среды обитания, развития социальной и духовной сфер общества. </w:t>
      </w:r>
    </w:p>
    <w:p w:rsidR="002167B9" w:rsidRDefault="002167B9" w:rsidP="0007704E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Необходимость создания муниципальных систем защиты населения и территорий от чрезвычайных ситуаций обусловлена нередко имеющими место огромными масштабами последствий аварий и стихийных бедствий, а также опасностей, возникающих при ведении военных действий или вследствие этих действий и террористических актов, для предотвращения и минимизации которых требуются огромные усилия, организация взаимодействия различных органов управления, сил и средств. </w:t>
      </w:r>
    </w:p>
    <w:p w:rsidR="002167B9" w:rsidRPr="006B30E4" w:rsidRDefault="002167B9" w:rsidP="006B30E4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Федеральной    целевой   программой   «Пожарная   безопасность    в     Российской Федерации     на   период   до 2017 года»   утвержденной   постановлением   Правительства Российской   Федерации   от   30   декабря  2012  года  № 1481,  определено,  что пожарная безопасность  является  одной  из составляющих обеспечения национальной безопасности страны. </w:t>
      </w:r>
      <w:r w:rsidRPr="006B30E4">
        <w:t xml:space="preserve">Обеспечение необходимого уровня пожарной безопасности и минимизация потерь вследствие пожаров является важным фактором устойчивого социально-экономического развития муниципального образования </w:t>
      </w:r>
      <w:r>
        <w:t>«Красносельское сельское поселение»</w:t>
      </w:r>
      <w:r w:rsidRPr="006B30E4">
        <w:t>. Основная масса пожаров приходится на жилой сектор. Так, частота пожаров, прежде всего, отражает общий уровень пожарной безопасности и эффективность противопожарных мероприятий, деятельность государственных и муниципальных органов власти и мер, предпринимаемых населением.</w:t>
      </w:r>
    </w:p>
    <w:p w:rsidR="002167B9" w:rsidRDefault="002167B9" w:rsidP="009C1694">
      <w:pPr>
        <w:ind w:right="99" w:firstLine="540"/>
        <w:jc w:val="both"/>
      </w:pPr>
      <w:r w:rsidRPr="00E67882">
        <w:t xml:space="preserve">  Развитие    добровольной   пожарной    охраны  является одним из важных направлений совершенствования   профилактики   и   борьбы   с пожарами в общей системе обеспечения пожарной безопасности. Добровольческая деятельность направлена на решение социальных проблем, в перечень которых, наряду с п</w:t>
      </w:r>
      <w:r>
        <w:t xml:space="preserve">рофилактикой и тушением пожаров, </w:t>
      </w:r>
      <w:r w:rsidRPr="00E67882">
        <w:t>входят:</w:t>
      </w:r>
    </w:p>
    <w:p w:rsidR="002167B9" w:rsidRDefault="002167B9" w:rsidP="009C1694">
      <w:pPr>
        <w:ind w:left="-540" w:right="99" w:firstLine="540"/>
        <w:jc w:val="both"/>
      </w:pPr>
      <w:r>
        <w:t xml:space="preserve">         - </w:t>
      </w:r>
      <w:r w:rsidRPr="00E67882">
        <w:t>участие в экологических мероприятиях;</w:t>
      </w:r>
    </w:p>
    <w:p w:rsidR="002167B9" w:rsidRDefault="002167B9" w:rsidP="009C1694">
      <w:pPr>
        <w:ind w:right="99" w:firstLine="567"/>
        <w:jc w:val="both"/>
      </w:pPr>
      <w:r>
        <w:t xml:space="preserve">- </w:t>
      </w:r>
      <w:r w:rsidRPr="00E67882">
        <w:t>участие в мероприятиях образовательной, просветительской и иной деятельности, направленной на повышение образовательного,</w:t>
      </w:r>
      <w:r>
        <w:t xml:space="preserve"> культурного уровня, повышение </w:t>
      </w:r>
      <w:r w:rsidRPr="00E67882">
        <w:t>толерантности и интернационализма в обществе;</w:t>
      </w:r>
    </w:p>
    <w:p w:rsidR="002167B9" w:rsidRDefault="002167B9" w:rsidP="009C1694">
      <w:pPr>
        <w:ind w:right="99" w:firstLine="567"/>
        <w:jc w:val="both"/>
      </w:pPr>
      <w:r>
        <w:t xml:space="preserve">- </w:t>
      </w:r>
      <w:r w:rsidRPr="00E67882">
        <w:t xml:space="preserve">оказание помощи участковым, спасателям и пожарным при возникновении чрезвычайных </w:t>
      </w:r>
      <w:r w:rsidRPr="00F81768">
        <w:t xml:space="preserve">ситуаций;                                                                                                       </w:t>
      </w:r>
    </w:p>
    <w:p w:rsidR="002167B9" w:rsidRDefault="002167B9" w:rsidP="009C1694">
      <w:pPr>
        <w:ind w:right="99" w:firstLine="567"/>
        <w:jc w:val="both"/>
      </w:pPr>
      <w:r>
        <w:t>­ обеспечение</w:t>
      </w:r>
      <w:r w:rsidRPr="002F1F8B">
        <w:t xml:space="preserve"> необходим</w:t>
      </w:r>
      <w:r>
        <w:t>ого</w:t>
      </w:r>
      <w:r w:rsidRPr="002F1F8B">
        <w:t xml:space="preserve"> уровн</w:t>
      </w:r>
      <w:r>
        <w:t>я</w:t>
      </w:r>
      <w:r w:rsidRPr="002F1F8B">
        <w:t xml:space="preserve"> безопасности насел</w:t>
      </w:r>
      <w:r>
        <w:t>ения муниципального образования;</w:t>
      </w:r>
    </w:p>
    <w:p w:rsidR="002167B9" w:rsidRDefault="002167B9" w:rsidP="009C1694">
      <w:pPr>
        <w:ind w:right="99" w:firstLine="567"/>
        <w:jc w:val="both"/>
      </w:pPr>
      <w:r>
        <w:t>­  повышение</w:t>
      </w:r>
      <w:r w:rsidRPr="002F1F8B">
        <w:t xml:space="preserve"> готовност</w:t>
      </w:r>
      <w:r>
        <w:t>и</w:t>
      </w:r>
      <w:r w:rsidRPr="002F1F8B">
        <w:t xml:space="preserve"> органов местного самоуправления к выполнению поставленных задач и полномочий, определенных</w:t>
      </w:r>
      <w:r>
        <w:t xml:space="preserve"> действующим законодательством;</w:t>
      </w:r>
    </w:p>
    <w:p w:rsidR="002167B9" w:rsidRDefault="002167B9" w:rsidP="009C1694">
      <w:pPr>
        <w:ind w:right="99" w:firstLine="567"/>
        <w:jc w:val="both"/>
      </w:pPr>
      <w:r>
        <w:t xml:space="preserve"> ­ </w:t>
      </w:r>
      <w:r w:rsidRPr="002F1F8B">
        <w:t>обеспеч</w:t>
      </w:r>
      <w:r>
        <w:t>ение</w:t>
      </w:r>
      <w:r w:rsidRPr="002F1F8B">
        <w:t xml:space="preserve"> качественно</w:t>
      </w:r>
      <w:r>
        <w:t>го</w:t>
      </w:r>
      <w:r w:rsidRPr="001849C9">
        <w:t xml:space="preserve"> обучени</w:t>
      </w:r>
      <w:r>
        <w:t>я</w:t>
      </w:r>
      <w:r w:rsidRPr="001849C9">
        <w:t xml:space="preserve"> населения муниципального образования действиям в чрезвычайных ситуациях и в военное время;</w:t>
      </w:r>
    </w:p>
    <w:p w:rsidR="002167B9" w:rsidRDefault="002167B9" w:rsidP="006B30E4">
      <w:pPr>
        <w:tabs>
          <w:tab w:val="left" w:pos="142"/>
        </w:tabs>
        <w:ind w:right="99"/>
        <w:jc w:val="both"/>
      </w:pPr>
      <w:r>
        <w:tab/>
        <w:t>П</w:t>
      </w:r>
      <w:r w:rsidRPr="008F0BB2">
        <w:t xml:space="preserve">рограмма разработана в целях  реализации государственной политики направленной </w:t>
      </w:r>
      <w:r>
        <w:t xml:space="preserve"> техногенного характера, на </w:t>
      </w:r>
      <w:r w:rsidRPr="008F0BB2">
        <w:t>повы</w:t>
      </w:r>
      <w:r>
        <w:t>шение уровня пожарной безопасности.</w:t>
      </w:r>
    </w:p>
    <w:p w:rsidR="002167B9" w:rsidRDefault="002167B9" w:rsidP="00AA5F3A">
      <w:pPr>
        <w:tabs>
          <w:tab w:val="left" w:pos="142"/>
        </w:tabs>
        <w:ind w:right="99" w:firstLine="567"/>
        <w:jc w:val="center"/>
      </w:pPr>
    </w:p>
    <w:p w:rsidR="002167B9" w:rsidRPr="00AA5F3A" w:rsidRDefault="002167B9" w:rsidP="00AA5F3A">
      <w:pPr>
        <w:tabs>
          <w:tab w:val="left" w:pos="142"/>
        </w:tabs>
        <w:ind w:right="99" w:firstLine="567"/>
        <w:jc w:val="center"/>
        <w:rPr>
          <w:b/>
          <w:bCs/>
        </w:rPr>
      </w:pPr>
      <w:r w:rsidRPr="00AA5F3A">
        <w:rPr>
          <w:b/>
          <w:bCs/>
        </w:rPr>
        <w:t>Раздел 2. Приоритеты государственной политики в сфере реализации  Программы</w:t>
      </w:r>
    </w:p>
    <w:p w:rsidR="002167B9" w:rsidRPr="00AA5F3A" w:rsidRDefault="002167B9" w:rsidP="00AA5F3A">
      <w:pPr>
        <w:tabs>
          <w:tab w:val="left" w:pos="142"/>
        </w:tabs>
        <w:ind w:right="99" w:firstLine="567"/>
        <w:jc w:val="center"/>
        <w:rPr>
          <w:b/>
          <w:bCs/>
        </w:rPr>
      </w:pPr>
    </w:p>
    <w:p w:rsidR="002167B9" w:rsidRDefault="002167B9" w:rsidP="00422D6D">
      <w:pPr>
        <w:pStyle w:val="NormalWeb"/>
        <w:tabs>
          <w:tab w:val="left" w:pos="882"/>
        </w:tabs>
        <w:spacing w:before="0" w:beforeAutospacing="0" w:after="0" w:afterAutospacing="0"/>
        <w:ind w:left="-540" w:right="99" w:firstLine="540"/>
      </w:pPr>
      <w:r>
        <w:t xml:space="preserve">- </w:t>
      </w:r>
      <w:r w:rsidRPr="001849C9">
        <w:t>созда</w:t>
      </w:r>
      <w:r>
        <w:t>ние</w:t>
      </w:r>
      <w:r w:rsidRPr="001849C9">
        <w:t xml:space="preserve"> необходимы</w:t>
      </w:r>
      <w:r>
        <w:t>х</w:t>
      </w:r>
      <w:r w:rsidRPr="001849C9">
        <w:t xml:space="preserve"> услови</w:t>
      </w:r>
      <w:r>
        <w:t>й</w:t>
      </w:r>
      <w:r w:rsidRPr="001849C9">
        <w:t xml:space="preserve"> для защиты нас</w:t>
      </w:r>
      <w:r>
        <w:t xml:space="preserve">еления от чрезвычайных ситуаций.   </w:t>
      </w:r>
      <w:r w:rsidRPr="005F4884">
        <w:br/>
      </w:r>
    </w:p>
    <w:p w:rsidR="002167B9" w:rsidRPr="00EA7383" w:rsidRDefault="002167B9" w:rsidP="009C1694">
      <w:pPr>
        <w:pStyle w:val="NormalWeb"/>
        <w:tabs>
          <w:tab w:val="left" w:pos="709"/>
        </w:tabs>
        <w:spacing w:before="0" w:beforeAutospacing="0" w:after="0" w:afterAutospacing="0"/>
        <w:ind w:right="99" w:firstLine="540"/>
        <w:jc w:val="both"/>
      </w:pPr>
      <w:r w:rsidRPr="00EA7383">
        <w:t>В стратегии национальной безопасности Российской Федерации до 2020 года, утвержденной Указом Президента Российской Федерации от 12 мая 2009 года № 537, главными направлениями государственной политик</w:t>
      </w:r>
      <w:r>
        <w:t xml:space="preserve">и на долгосрочную перспективу </w:t>
      </w:r>
      <w:r w:rsidRPr="00EA7383">
        <w:t>определены усилие роли государства в качеств</w:t>
      </w:r>
      <w:r>
        <w:t>е гаранта безопасности личности.</w:t>
      </w:r>
    </w:p>
    <w:p w:rsidR="002167B9" w:rsidRPr="001F3EC3" w:rsidRDefault="002167B9" w:rsidP="009C1694">
      <w:pPr>
        <w:pStyle w:val="NormalWeb"/>
        <w:tabs>
          <w:tab w:val="left" w:pos="709"/>
        </w:tabs>
        <w:spacing w:before="0" w:beforeAutospacing="0" w:after="0" w:afterAutospacing="0"/>
        <w:ind w:right="99" w:firstLine="540"/>
        <w:jc w:val="both"/>
      </w:pPr>
      <w:r>
        <w:t xml:space="preserve">В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 1662-р, определены приоритеты в сфере повышение безопасности населения и защищенности критически важных объектов, обеспечения пожарной безопасности.                                                  </w:t>
      </w:r>
    </w:p>
    <w:p w:rsidR="002167B9" w:rsidRDefault="002167B9" w:rsidP="009C1694">
      <w:pPr>
        <w:tabs>
          <w:tab w:val="left" w:pos="882"/>
        </w:tabs>
        <w:ind w:right="99" w:firstLine="540"/>
        <w:jc w:val="both"/>
      </w:pPr>
      <w:r w:rsidRPr="001F3EC3">
        <w:t xml:space="preserve">Для решения задач предполагается реализация соответствующих мероприятий. Как следствие, </w:t>
      </w:r>
      <w:r>
        <w:t>п</w:t>
      </w:r>
      <w:r w:rsidRPr="001F3EC3">
        <w:t xml:space="preserve">рограмма направлена на достижение комплексного результата с целью </w:t>
      </w:r>
      <w:r w:rsidRPr="00136912">
        <w:t xml:space="preserve">реализации </w:t>
      </w:r>
      <w:r w:rsidRPr="009C1694">
        <w:rPr>
          <w:rStyle w:val="FontStyle11"/>
          <w:b w:val="0"/>
          <w:bCs w:val="0"/>
          <w:sz w:val="24"/>
          <w:szCs w:val="24"/>
        </w:rPr>
        <w:t>политики, направленной на обеспечение защиты от чрезвычайных ситуаций, обеспечение пожарной безопасности и безопасности на водных объектах.</w:t>
      </w:r>
    </w:p>
    <w:p w:rsidR="002167B9" w:rsidRPr="00FD2DAB" w:rsidRDefault="002167B9" w:rsidP="009C1694">
      <w:pPr>
        <w:tabs>
          <w:tab w:val="left" w:pos="882"/>
        </w:tabs>
        <w:ind w:right="99" w:firstLine="540"/>
        <w:jc w:val="both"/>
      </w:pPr>
    </w:p>
    <w:p w:rsidR="002167B9" w:rsidRPr="00AA5F3A" w:rsidRDefault="002167B9" w:rsidP="009C1694">
      <w:pPr>
        <w:widowControl w:val="0"/>
        <w:autoSpaceDE w:val="0"/>
        <w:autoSpaceDN w:val="0"/>
        <w:adjustRightInd w:val="0"/>
        <w:ind w:right="99"/>
        <w:jc w:val="center"/>
        <w:outlineLvl w:val="2"/>
        <w:rPr>
          <w:b/>
          <w:bCs/>
        </w:rPr>
      </w:pPr>
      <w:bookmarkStart w:id="25" w:name="Par943"/>
      <w:bookmarkEnd w:id="25"/>
      <w:r w:rsidRPr="00AA5F3A">
        <w:rPr>
          <w:b/>
          <w:bCs/>
        </w:rPr>
        <w:t>Раздел 3. Цели, задачи, показатели (индикаторы),</w:t>
      </w:r>
    </w:p>
    <w:p w:rsidR="002167B9" w:rsidRPr="00AA5F3A" w:rsidRDefault="002167B9" w:rsidP="009C1694">
      <w:pPr>
        <w:widowControl w:val="0"/>
        <w:autoSpaceDE w:val="0"/>
        <w:autoSpaceDN w:val="0"/>
        <w:adjustRightInd w:val="0"/>
        <w:ind w:left="-540" w:right="99" w:firstLine="540"/>
        <w:jc w:val="center"/>
        <w:rPr>
          <w:b/>
          <w:bCs/>
        </w:rPr>
      </w:pPr>
      <w:r w:rsidRPr="00AA5F3A">
        <w:rPr>
          <w:b/>
          <w:bCs/>
        </w:rPr>
        <w:t>конечные результаты, сроки и этапы реализации</w:t>
      </w:r>
      <w:bookmarkStart w:id="26" w:name="Par946"/>
      <w:bookmarkEnd w:id="26"/>
    </w:p>
    <w:p w:rsidR="002167B9" w:rsidRPr="00AA5F3A" w:rsidRDefault="002167B9" w:rsidP="009C1694">
      <w:pPr>
        <w:widowControl w:val="0"/>
        <w:autoSpaceDE w:val="0"/>
        <w:autoSpaceDN w:val="0"/>
        <w:adjustRightInd w:val="0"/>
        <w:ind w:left="-540" w:right="99" w:firstLine="540"/>
        <w:jc w:val="center"/>
        <w:rPr>
          <w:b/>
          <w:bCs/>
        </w:rPr>
      </w:pPr>
    </w:p>
    <w:p w:rsidR="002167B9" w:rsidRPr="004904C1" w:rsidRDefault="002167B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 xml:space="preserve"> Цель п</w:t>
      </w:r>
      <w:r w:rsidRPr="004904C1">
        <w:t xml:space="preserve">рограммы: </w:t>
      </w:r>
    </w:p>
    <w:p w:rsidR="002167B9" w:rsidRPr="00F30E01" w:rsidRDefault="002167B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с</w:t>
      </w:r>
      <w:r w:rsidRPr="00F30E01">
        <w:t>нижение рисков чрезвычайных ситуаций, повышение уровня защищенности населения и территории МО «</w:t>
      </w:r>
      <w:r>
        <w:t>Красносельское сельское</w:t>
      </w:r>
      <w:r w:rsidRPr="00F30E01">
        <w:t xml:space="preserve"> поселение» от поражающих факторов чрезвычайных ситуаций природного и техногенного характера, опасностей, возникающих при ведении военных действий или вследствие этих действий, обеспечение безопасности людей на водных объектах</w:t>
      </w:r>
      <w:r>
        <w:t>, пропаганда знаний в области гражданской обороны, защиты населения и территорий от чрезвычайных ситуаций:</w:t>
      </w:r>
    </w:p>
    <w:p w:rsidR="002167B9" w:rsidRDefault="002167B9" w:rsidP="0006555B">
      <w:pPr>
        <w:framePr w:hSpace="180" w:wrap="auto" w:vAnchor="text" w:hAnchor="page" w:x="1623" w:y="2"/>
        <w:widowControl w:val="0"/>
        <w:autoSpaceDE w:val="0"/>
        <w:autoSpaceDN w:val="0"/>
        <w:adjustRightInd w:val="0"/>
        <w:ind w:right="99" w:firstLine="567"/>
        <w:jc w:val="both"/>
      </w:pPr>
      <w:r>
        <w:t>обеспечение первичных мер пожарной безопасности на территории населенных пунктов муниципального образования;</w:t>
      </w:r>
    </w:p>
    <w:p w:rsidR="002167B9" w:rsidRDefault="002167B9" w:rsidP="0006555B">
      <w:pPr>
        <w:framePr w:hSpace="180" w:wrap="auto" w:vAnchor="text" w:hAnchor="page" w:x="1623" w:y="2"/>
        <w:widowControl w:val="0"/>
        <w:autoSpaceDE w:val="0"/>
        <w:autoSpaceDN w:val="0"/>
        <w:adjustRightInd w:val="0"/>
        <w:ind w:right="99" w:firstLine="567"/>
        <w:jc w:val="both"/>
      </w:pPr>
      <w:r>
        <w:t>с</w:t>
      </w:r>
      <w:r w:rsidRPr="002F6A48">
        <w:t>окращение материальных потерь  от  пожаров,  создание  условий  для участия граждан  в  обеспечении  первичных  мер  пожарной безопасности</w:t>
      </w:r>
      <w:r>
        <w:t>;</w:t>
      </w:r>
    </w:p>
    <w:p w:rsidR="002167B9" w:rsidRDefault="002167B9" w:rsidP="0006555B">
      <w:pPr>
        <w:widowControl w:val="0"/>
        <w:autoSpaceDE w:val="0"/>
        <w:autoSpaceDN w:val="0"/>
        <w:adjustRightInd w:val="0"/>
        <w:ind w:left="-540" w:right="99" w:firstLine="567"/>
        <w:jc w:val="both"/>
      </w:pPr>
      <w:r>
        <w:t xml:space="preserve">      Пропаганда знаний в области пожарной безопасности.</w:t>
      </w:r>
    </w:p>
    <w:p w:rsidR="002167B9" w:rsidRDefault="002167B9" w:rsidP="009C1694">
      <w:pPr>
        <w:widowControl w:val="0"/>
        <w:autoSpaceDE w:val="0"/>
        <w:autoSpaceDN w:val="0"/>
        <w:adjustRightInd w:val="0"/>
        <w:ind w:left="-540" w:right="99" w:firstLine="540"/>
        <w:jc w:val="both"/>
      </w:pPr>
    </w:p>
    <w:p w:rsidR="002167B9" w:rsidRPr="004904C1" w:rsidRDefault="002167B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 w:rsidRPr="004904C1">
        <w:t>Задачи подпрограммы:</w:t>
      </w:r>
      <w:bookmarkStart w:id="27" w:name="Par962"/>
      <w:bookmarkEnd w:id="27"/>
    </w:p>
    <w:p w:rsidR="002167B9" w:rsidRDefault="002167B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с</w:t>
      </w:r>
      <w:r w:rsidRPr="00781FF1">
        <w:t>овершенствование системы  предупреждения чрезвычайных ситуаций, снижение числа погибших (пострадавших) от поражающих факторов возможных чрезвычайных ситуаций.</w:t>
      </w:r>
    </w:p>
    <w:p w:rsidR="002167B9" w:rsidRDefault="002167B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п</w:t>
      </w:r>
      <w:r w:rsidRPr="00781FF1">
        <w:t>овышение готовности сил и средств муниципального образования  к проведению аварийно-спасательных и других неотложных работ в случае возникновения ЧС природного и техногенного характера.</w:t>
      </w:r>
    </w:p>
    <w:p w:rsidR="002167B9" w:rsidRDefault="002167B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о</w:t>
      </w:r>
      <w:r w:rsidRPr="00781FF1">
        <w:t>существление и совершенствование системы мероприятий по обеспечению безопасности людей на водных объектах муниципального образования, охране их жизни и здоровья.</w:t>
      </w:r>
    </w:p>
    <w:p w:rsidR="002167B9" w:rsidRDefault="002167B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п</w:t>
      </w:r>
      <w:r w:rsidRPr="00781FF1">
        <w:t>роведение  мероприятий в области  гражданской обороны.</w:t>
      </w:r>
    </w:p>
    <w:p w:rsidR="002167B9" w:rsidRDefault="002167B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п</w:t>
      </w:r>
      <w:r w:rsidRPr="00781FF1">
        <w:t xml:space="preserve">ропаганда знаний в области гражданской обороны, защиты </w:t>
      </w:r>
      <w:r>
        <w:t xml:space="preserve">населения и территорий от чрезвычайных ситуаций </w:t>
      </w:r>
      <w:r w:rsidRPr="00781FF1">
        <w:t>и безопасности людей на водных объектах.</w:t>
      </w:r>
    </w:p>
    <w:p w:rsidR="002167B9" w:rsidRPr="005F0B64" w:rsidRDefault="002167B9" w:rsidP="0006555B">
      <w:pPr>
        <w:widowControl w:val="0"/>
        <w:autoSpaceDE w:val="0"/>
        <w:autoSpaceDN w:val="0"/>
        <w:adjustRightInd w:val="0"/>
        <w:ind w:right="99" w:firstLine="567"/>
        <w:jc w:val="both"/>
      </w:pPr>
      <w:r>
        <w:t>о</w:t>
      </w:r>
      <w:r w:rsidRPr="002F6A48">
        <w:t>беспечение проведения комплекса мероприятий по обеспечению первичных мер пожарной безопасности на территории муниципального образования.</w:t>
      </w:r>
    </w:p>
    <w:p w:rsidR="002167B9" w:rsidRDefault="002167B9" w:rsidP="009C1694">
      <w:pPr>
        <w:widowControl w:val="0"/>
        <w:autoSpaceDE w:val="0"/>
        <w:autoSpaceDN w:val="0"/>
        <w:adjustRightInd w:val="0"/>
        <w:ind w:left="-540" w:right="99" w:firstLine="540"/>
        <w:jc w:val="both"/>
        <w:outlineLvl w:val="3"/>
      </w:pPr>
    </w:p>
    <w:p w:rsidR="002167B9" w:rsidRDefault="002167B9" w:rsidP="009C1694">
      <w:pPr>
        <w:widowControl w:val="0"/>
        <w:autoSpaceDE w:val="0"/>
        <w:autoSpaceDN w:val="0"/>
        <w:adjustRightInd w:val="0"/>
        <w:ind w:left="-540" w:right="99" w:firstLine="540"/>
        <w:jc w:val="both"/>
      </w:pPr>
      <w:bookmarkStart w:id="28" w:name="OLE_LINK95"/>
      <w:bookmarkStart w:id="29" w:name="OLE_LINK96"/>
      <w:r w:rsidRPr="004904C1">
        <w:t>Показатели, индикаторы подпрограммы</w:t>
      </w:r>
      <w:r>
        <w:t xml:space="preserve"> (приложение 3 к Программе)</w:t>
      </w:r>
      <w:r w:rsidRPr="004904C1">
        <w:t>:</w:t>
      </w:r>
    </w:p>
    <w:p w:rsidR="002167B9" w:rsidRDefault="002167B9" w:rsidP="00B717E0">
      <w:pPr>
        <w:widowControl w:val="0"/>
        <w:autoSpaceDE w:val="0"/>
        <w:autoSpaceDN w:val="0"/>
        <w:adjustRightInd w:val="0"/>
        <w:ind w:right="99" w:firstLine="540"/>
        <w:jc w:val="both"/>
      </w:pPr>
      <w:r>
        <w:t>о</w:t>
      </w:r>
      <w:r w:rsidRPr="00837DEE">
        <w:t>существление и совершенствование системы мероприятий по обеспечению безопасности людей на водных объектах муниципального образова</w:t>
      </w:r>
      <w:r>
        <w:t>ния, охране их жизни и здоровья;</w:t>
      </w:r>
    </w:p>
    <w:p w:rsidR="002167B9" w:rsidRPr="004904C1" w:rsidRDefault="002167B9" w:rsidP="00B717E0">
      <w:pPr>
        <w:widowControl w:val="0"/>
        <w:autoSpaceDE w:val="0"/>
        <w:autoSpaceDN w:val="0"/>
        <w:adjustRightInd w:val="0"/>
        <w:ind w:right="99" w:firstLine="540"/>
        <w:jc w:val="both"/>
      </w:pPr>
      <w:r>
        <w:t>с</w:t>
      </w:r>
      <w:r w:rsidRPr="002A0C54">
        <w:t>овершенствование системы гражданской обороны</w:t>
      </w:r>
      <w:r>
        <w:t>;</w:t>
      </w:r>
    </w:p>
    <w:p w:rsidR="002167B9" w:rsidRDefault="002167B9" w:rsidP="009C1694">
      <w:pPr>
        <w:widowControl w:val="0"/>
        <w:autoSpaceDE w:val="0"/>
        <w:autoSpaceDN w:val="0"/>
        <w:adjustRightInd w:val="0"/>
        <w:ind w:right="99" w:firstLine="540"/>
        <w:jc w:val="both"/>
      </w:pPr>
      <w:r>
        <w:t>с</w:t>
      </w:r>
      <w:r w:rsidRPr="00837DEE">
        <w:t>овершенствование системы укрепления первичных мер пожарной безопасности, снижение числа пог</w:t>
      </w:r>
      <w:r>
        <w:t>ибших (пострадавших) от пожаров;</w:t>
      </w:r>
    </w:p>
    <w:p w:rsidR="002167B9" w:rsidRPr="00371F6E" w:rsidRDefault="002167B9" w:rsidP="009C1694">
      <w:pPr>
        <w:widowControl w:val="0"/>
        <w:autoSpaceDE w:val="0"/>
        <w:autoSpaceDN w:val="0"/>
        <w:adjustRightInd w:val="0"/>
        <w:ind w:right="99" w:firstLine="540"/>
        <w:jc w:val="both"/>
      </w:pPr>
      <w:r>
        <w:t xml:space="preserve">повышение уровня обучения населения мерам пожарной безопасности в быту и при нахождении в лесном массиве. </w:t>
      </w:r>
    </w:p>
    <w:bookmarkEnd w:id="28"/>
    <w:bookmarkEnd w:id="29"/>
    <w:p w:rsidR="002167B9" w:rsidRDefault="002167B9" w:rsidP="009C1694">
      <w:pPr>
        <w:ind w:left="-540" w:right="99" w:firstLine="540"/>
        <w:jc w:val="center"/>
        <w:rPr>
          <w:lang w:eastAsia="ar-SA"/>
        </w:rPr>
      </w:pPr>
    </w:p>
    <w:p w:rsidR="002167B9" w:rsidRPr="00AA5F3A" w:rsidRDefault="002167B9" w:rsidP="009C1694">
      <w:pPr>
        <w:ind w:left="-540" w:right="99" w:firstLine="540"/>
        <w:jc w:val="center"/>
        <w:rPr>
          <w:b/>
          <w:bCs/>
          <w:lang w:eastAsia="ar-SA"/>
        </w:rPr>
      </w:pPr>
      <w:r w:rsidRPr="00AA5F3A">
        <w:rPr>
          <w:b/>
          <w:bCs/>
          <w:lang w:eastAsia="ar-SA"/>
        </w:rPr>
        <w:t>Раздел 4. Сроки реализации муниципальной программы</w:t>
      </w:r>
    </w:p>
    <w:p w:rsidR="002167B9" w:rsidRDefault="002167B9" w:rsidP="009C1694">
      <w:pPr>
        <w:ind w:left="-540" w:right="99" w:firstLine="540"/>
        <w:jc w:val="both"/>
        <w:rPr>
          <w:lang w:eastAsia="ar-SA"/>
        </w:rPr>
      </w:pPr>
      <w:r>
        <w:rPr>
          <w:lang w:eastAsia="ar-SA"/>
        </w:rPr>
        <w:t>2015 – 2017</w:t>
      </w:r>
      <w:r w:rsidRPr="001F3EC3">
        <w:rPr>
          <w:lang w:eastAsia="ar-SA"/>
        </w:rPr>
        <w:t xml:space="preserve">годы. </w:t>
      </w:r>
    </w:p>
    <w:p w:rsidR="002167B9" w:rsidRPr="001F3EC3" w:rsidRDefault="002167B9" w:rsidP="009C1694">
      <w:pPr>
        <w:ind w:left="-540" w:right="99" w:firstLine="540"/>
        <w:jc w:val="both"/>
        <w:rPr>
          <w:lang w:eastAsia="ar-SA"/>
        </w:rPr>
      </w:pPr>
    </w:p>
    <w:p w:rsidR="002167B9" w:rsidRPr="00AA5F3A" w:rsidRDefault="002167B9" w:rsidP="009C1694">
      <w:pPr>
        <w:widowControl w:val="0"/>
        <w:autoSpaceDE w:val="0"/>
        <w:autoSpaceDN w:val="0"/>
        <w:adjustRightInd w:val="0"/>
        <w:ind w:left="-540" w:right="99" w:firstLine="540"/>
        <w:jc w:val="center"/>
        <w:outlineLvl w:val="2"/>
        <w:rPr>
          <w:b/>
          <w:bCs/>
        </w:rPr>
      </w:pPr>
      <w:bookmarkStart w:id="30" w:name="Par983"/>
      <w:bookmarkEnd w:id="30"/>
      <w:r w:rsidRPr="00AA5F3A">
        <w:rPr>
          <w:b/>
          <w:bCs/>
        </w:rPr>
        <w:t>Раздел 5. Характеристика  основных мероприятий подпрограммы Программы с указанием сроков их реализации и ожидаемых результатов</w:t>
      </w:r>
    </w:p>
    <w:p w:rsidR="002167B9" w:rsidRDefault="002167B9" w:rsidP="009C1694">
      <w:pPr>
        <w:widowControl w:val="0"/>
        <w:autoSpaceDE w:val="0"/>
        <w:autoSpaceDN w:val="0"/>
        <w:adjustRightInd w:val="0"/>
        <w:ind w:left="-540" w:right="99" w:firstLine="540"/>
        <w:jc w:val="both"/>
      </w:pPr>
    </w:p>
    <w:p w:rsidR="002167B9" w:rsidRDefault="002167B9" w:rsidP="009C1694">
      <w:pPr>
        <w:ind w:right="99" w:firstLine="540"/>
        <w:jc w:val="both"/>
        <w:rPr>
          <w:rStyle w:val="FontStyle11"/>
          <w:b w:val="0"/>
          <w:bCs w:val="0"/>
          <w:sz w:val="24"/>
          <w:szCs w:val="24"/>
        </w:rPr>
      </w:pPr>
      <w:r w:rsidRPr="00C638BC">
        <w:t>Все планируемые мероприятия направлены на достижение поставленных целей и задач.  Поставленные цели и задачи решаются в рамках основных мероприятий муниципальной подпрограммы.</w:t>
      </w:r>
      <w:r>
        <w:t xml:space="preserve"> </w:t>
      </w:r>
      <w:r w:rsidRPr="00C638BC">
        <w:t xml:space="preserve">В </w:t>
      </w:r>
      <w:r>
        <w:t>п</w:t>
      </w:r>
      <w:r w:rsidRPr="00C638BC">
        <w:t>одпрограмме предусматривается реализация мероприятий по основным направлениям</w:t>
      </w:r>
      <w:r w:rsidRPr="00F64DE3">
        <w:rPr>
          <w:rStyle w:val="FontStyle11"/>
          <w:b w:val="0"/>
          <w:bCs w:val="0"/>
          <w:sz w:val="24"/>
          <w:szCs w:val="24"/>
        </w:rPr>
        <w:t>которые отражены в Приложении № 1.</w:t>
      </w:r>
    </w:p>
    <w:p w:rsidR="002167B9" w:rsidRDefault="002167B9" w:rsidP="009C1694">
      <w:pPr>
        <w:ind w:right="99" w:firstLine="540"/>
        <w:jc w:val="both"/>
        <w:rPr>
          <w:rStyle w:val="FontStyle11"/>
          <w:b w:val="0"/>
          <w:bCs w:val="0"/>
          <w:sz w:val="24"/>
          <w:szCs w:val="24"/>
        </w:rPr>
      </w:pPr>
    </w:p>
    <w:p w:rsidR="002167B9" w:rsidRPr="00AA5F3A" w:rsidRDefault="002167B9" w:rsidP="00F64DE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right="99"/>
        <w:jc w:val="center"/>
        <w:outlineLvl w:val="1"/>
        <w:rPr>
          <w:b/>
          <w:bCs/>
        </w:rPr>
      </w:pPr>
      <w:bookmarkStart w:id="31" w:name="Par1034"/>
      <w:bookmarkEnd w:id="31"/>
      <w:r w:rsidRPr="00AA5F3A">
        <w:rPr>
          <w:b/>
          <w:bCs/>
        </w:rPr>
        <w:t>Меры правового регулирования в сфере реализации муниципальной программы.</w:t>
      </w:r>
    </w:p>
    <w:p w:rsidR="002167B9" w:rsidRDefault="002167B9" w:rsidP="00F64DE3">
      <w:pPr>
        <w:pStyle w:val="ListParagraph"/>
        <w:widowControl w:val="0"/>
        <w:autoSpaceDE w:val="0"/>
        <w:autoSpaceDN w:val="0"/>
        <w:adjustRightInd w:val="0"/>
        <w:ind w:left="1259" w:right="99"/>
        <w:outlineLvl w:val="1"/>
      </w:pPr>
    </w:p>
    <w:p w:rsidR="002167B9" w:rsidRDefault="002167B9" w:rsidP="009C1694">
      <w:pPr>
        <w:widowControl w:val="0"/>
        <w:autoSpaceDE w:val="0"/>
        <w:autoSpaceDN w:val="0"/>
        <w:adjustRightInd w:val="0"/>
        <w:ind w:right="99" w:firstLine="720"/>
        <w:jc w:val="both"/>
      </w:pPr>
      <w:bookmarkStart w:id="32" w:name="OLE_LINK155"/>
      <w:bookmarkStart w:id="33" w:name="OLE_LINK156"/>
      <w:bookmarkStart w:id="34" w:name="OLE_LINK157"/>
      <w:r>
        <w:t>Основными мерами правового регулирования в сфере реализации являются:</w:t>
      </w:r>
    </w:p>
    <w:p w:rsidR="002167B9" w:rsidRDefault="002167B9" w:rsidP="009C1694">
      <w:pPr>
        <w:widowControl w:val="0"/>
        <w:autoSpaceDE w:val="0"/>
        <w:autoSpaceDN w:val="0"/>
        <w:adjustRightInd w:val="0"/>
        <w:ind w:right="99"/>
        <w:jc w:val="both"/>
      </w:pPr>
      <w:r>
        <w:t xml:space="preserve">            1.1. </w:t>
      </w:r>
      <w:r w:rsidRPr="004F07FE">
        <w:t xml:space="preserve">Федеральный </w:t>
      </w:r>
      <w:r w:rsidRPr="00BE7D48">
        <w:t xml:space="preserve">закон </w:t>
      </w:r>
      <w:r w:rsidRPr="004F07FE">
        <w:t>от 6 октября 2003 г. N 131-ФЗ «Об общих принципах организации местного самоуправления в  Российской Федерации».</w:t>
      </w:r>
    </w:p>
    <w:p w:rsidR="002167B9" w:rsidRDefault="002167B9" w:rsidP="009C1694">
      <w:pPr>
        <w:widowControl w:val="0"/>
        <w:autoSpaceDE w:val="0"/>
        <w:autoSpaceDN w:val="0"/>
        <w:adjustRightInd w:val="0"/>
        <w:ind w:right="99"/>
        <w:jc w:val="both"/>
      </w:pPr>
      <w:r w:rsidRPr="00B85959">
        <w:t>1.2.Федеральныйзаконот21декабря1994 г. N 69-ФЗ "Опожарнойбезопасности"</w:t>
      </w:r>
      <w:r>
        <w:t>.</w:t>
      </w:r>
    </w:p>
    <w:p w:rsidR="002167B9" w:rsidRDefault="002167B9" w:rsidP="009C1694">
      <w:pPr>
        <w:widowControl w:val="0"/>
        <w:autoSpaceDE w:val="0"/>
        <w:autoSpaceDN w:val="0"/>
        <w:adjustRightInd w:val="0"/>
        <w:ind w:right="99"/>
        <w:jc w:val="both"/>
      </w:pPr>
      <w:r>
        <w:t xml:space="preserve">            1.3. Федеральный закон от 21 декабря 1994 года «О защите населения и территории от чрезвычайных ситуаций природного и техногенного характера».</w:t>
      </w:r>
    </w:p>
    <w:p w:rsidR="002167B9" w:rsidRPr="00B85959" w:rsidRDefault="002167B9" w:rsidP="009C1694">
      <w:pPr>
        <w:widowControl w:val="0"/>
        <w:autoSpaceDE w:val="0"/>
        <w:autoSpaceDN w:val="0"/>
        <w:adjustRightInd w:val="0"/>
        <w:ind w:right="99"/>
        <w:jc w:val="both"/>
      </w:pPr>
      <w:r>
        <w:t xml:space="preserve">             1.4. Федеральный закон от 12 февраля 1998 года « О гражданской обороне».</w:t>
      </w:r>
    </w:p>
    <w:bookmarkEnd w:id="32"/>
    <w:bookmarkEnd w:id="33"/>
    <w:bookmarkEnd w:id="34"/>
    <w:p w:rsidR="002167B9" w:rsidRPr="00442DB3" w:rsidRDefault="002167B9" w:rsidP="009C1694">
      <w:pPr>
        <w:ind w:right="99" w:firstLine="540"/>
        <w:jc w:val="both"/>
      </w:pPr>
    </w:p>
    <w:p w:rsidR="002167B9" w:rsidRPr="00AA5F3A" w:rsidRDefault="002167B9" w:rsidP="009C1694">
      <w:pPr>
        <w:tabs>
          <w:tab w:val="left" w:pos="882"/>
        </w:tabs>
        <w:autoSpaceDE w:val="0"/>
        <w:autoSpaceDN w:val="0"/>
        <w:adjustRightInd w:val="0"/>
        <w:ind w:left="-540" w:right="99" w:firstLine="540"/>
        <w:jc w:val="center"/>
        <w:outlineLvl w:val="1"/>
        <w:rPr>
          <w:b/>
          <w:bCs/>
        </w:rPr>
      </w:pPr>
      <w:r w:rsidRPr="00AA5F3A">
        <w:rPr>
          <w:b/>
          <w:bCs/>
        </w:rPr>
        <w:t>Раздел 7.  Информация о ресурсном обеспеченииподпрограммы.</w:t>
      </w:r>
    </w:p>
    <w:p w:rsidR="002167B9" w:rsidRDefault="002167B9" w:rsidP="009C1694">
      <w:pPr>
        <w:tabs>
          <w:tab w:val="left" w:pos="882"/>
        </w:tabs>
        <w:autoSpaceDE w:val="0"/>
        <w:autoSpaceDN w:val="0"/>
        <w:adjustRightInd w:val="0"/>
        <w:ind w:left="-540" w:right="99" w:firstLine="540"/>
        <w:jc w:val="center"/>
        <w:outlineLvl w:val="1"/>
      </w:pPr>
    </w:p>
    <w:p w:rsidR="002167B9" w:rsidRPr="00AA5F3A" w:rsidRDefault="002167B9" w:rsidP="00251E8C">
      <w:pPr>
        <w:widowControl w:val="0"/>
        <w:ind w:firstLine="252"/>
      </w:pPr>
      <w:r>
        <w:t xml:space="preserve">         </w:t>
      </w:r>
      <w:r w:rsidRPr="00261CE2">
        <w:t xml:space="preserve">За период с 2015 года по 2017 год планируется освоить </w:t>
      </w:r>
      <w:r>
        <w:rPr>
          <w:b/>
          <w:bCs/>
        </w:rPr>
        <w:t>1 094,15</w:t>
      </w:r>
      <w:r w:rsidRPr="00AA5F3A">
        <w:rPr>
          <w:b/>
          <w:bCs/>
        </w:rPr>
        <w:t xml:space="preserve"> </w:t>
      </w:r>
      <w:r w:rsidRPr="00AA5F3A">
        <w:t xml:space="preserve">тыс. руб., в том числе: местный бюджет </w:t>
      </w:r>
      <w:r>
        <w:t>1 022,15</w:t>
      </w:r>
      <w:r w:rsidRPr="00AA5F3A">
        <w:t xml:space="preserve"> тыс. руб.,</w:t>
      </w:r>
      <w:r>
        <w:t xml:space="preserve"> и областной бюджет -72,0 тыс. руб.</w:t>
      </w:r>
      <w:r w:rsidRPr="00AA5F3A">
        <w:t xml:space="preserve"> в том числе по годам реализации:</w:t>
      </w:r>
    </w:p>
    <w:p w:rsidR="002167B9" w:rsidRPr="00AA5F3A" w:rsidRDefault="002167B9" w:rsidP="00251E8C">
      <w:pPr>
        <w:widowControl w:val="0"/>
        <w:ind w:firstLine="111"/>
        <w:jc w:val="both"/>
      </w:pPr>
      <w:r w:rsidRPr="00AA5F3A">
        <w:t xml:space="preserve">2015 год – </w:t>
      </w:r>
      <w:r>
        <w:t xml:space="preserve">467,55 тыс. руб. из них </w:t>
      </w:r>
      <w:r w:rsidRPr="00AA5F3A">
        <w:t xml:space="preserve">местный бюджет </w:t>
      </w:r>
      <w:r>
        <w:t>395,55 тыс. руб. и областной бюджет -72,0 тыс. руб.</w:t>
      </w:r>
    </w:p>
    <w:p w:rsidR="002167B9" w:rsidRPr="00AA5F3A" w:rsidRDefault="002167B9" w:rsidP="00251E8C">
      <w:pPr>
        <w:widowControl w:val="0"/>
        <w:ind w:firstLine="111"/>
        <w:jc w:val="both"/>
      </w:pPr>
      <w:r w:rsidRPr="00AA5F3A">
        <w:t>2016 год – 338,3 тыс. руб.;</w:t>
      </w:r>
    </w:p>
    <w:p w:rsidR="002167B9" w:rsidRDefault="002167B9" w:rsidP="00251E8C">
      <w:pPr>
        <w:widowControl w:val="0"/>
        <w:autoSpaceDE w:val="0"/>
        <w:autoSpaceDN w:val="0"/>
        <w:adjustRightInd w:val="0"/>
        <w:ind w:left="-540" w:right="99" w:firstLine="720"/>
        <w:jc w:val="both"/>
      </w:pPr>
      <w:r w:rsidRPr="00AA5F3A">
        <w:t>2017 год – 288,3 тыс. руб.</w:t>
      </w:r>
    </w:p>
    <w:p w:rsidR="002167B9" w:rsidRPr="00AA5F3A" w:rsidRDefault="002167B9" w:rsidP="00E87F7D">
      <w:pPr>
        <w:widowControl w:val="0"/>
        <w:jc w:val="center"/>
        <w:rPr>
          <w:b/>
          <w:bCs/>
        </w:rPr>
      </w:pPr>
      <w:r w:rsidRPr="00AA5F3A">
        <w:rPr>
          <w:b/>
          <w:bCs/>
        </w:rPr>
        <w:t>8. Методика оценки эффективности программы</w:t>
      </w:r>
    </w:p>
    <w:p w:rsidR="002167B9" w:rsidRDefault="002167B9" w:rsidP="00E87F7D">
      <w:pPr>
        <w:widowControl w:val="0"/>
        <w:ind w:left="1799"/>
        <w:jc w:val="both"/>
      </w:pPr>
    </w:p>
    <w:p w:rsidR="002167B9" w:rsidRPr="00011356" w:rsidRDefault="002167B9" w:rsidP="006114FA">
      <w:pPr>
        <w:spacing w:line="276" w:lineRule="auto"/>
        <w:ind w:firstLine="720"/>
        <w:jc w:val="both"/>
      </w:pPr>
      <w:r w:rsidRPr="00011356">
        <w:t xml:space="preserve">Оценка эффективности </w:t>
      </w:r>
      <w:r>
        <w:t xml:space="preserve">(приложение 3 к Программе) </w:t>
      </w:r>
      <w:r w:rsidRPr="00011356">
        <w:t>реализации Программы   проводится на основе:</w:t>
      </w:r>
    </w:p>
    <w:p w:rsidR="002167B9" w:rsidRPr="00011356" w:rsidRDefault="002167B9" w:rsidP="00011356">
      <w:pPr>
        <w:widowControl w:val="0"/>
        <w:autoSpaceDE w:val="0"/>
        <w:autoSpaceDN w:val="0"/>
        <w:adjustRightInd w:val="0"/>
        <w:ind w:firstLine="540"/>
        <w:jc w:val="both"/>
      </w:pPr>
      <w:r w:rsidRPr="00011356">
        <w:t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(Уф) путем сопоставления фактических и плановых объемов финансирования подпрограмм в целом по формуле:</w:t>
      </w:r>
    </w:p>
    <w:p w:rsidR="002167B9" w:rsidRPr="002D5DE7" w:rsidRDefault="002167B9" w:rsidP="00407219">
      <w:pPr>
        <w:widowControl w:val="0"/>
        <w:autoSpaceDE w:val="0"/>
        <w:autoSpaceDN w:val="0"/>
        <w:adjustRightInd w:val="0"/>
        <w:ind w:firstLine="709"/>
        <w:jc w:val="both"/>
      </w:pPr>
    </w:p>
    <w:p w:rsidR="002167B9" w:rsidRPr="002D5DE7" w:rsidRDefault="002167B9" w:rsidP="00407219">
      <w:pPr>
        <w:widowControl w:val="0"/>
        <w:autoSpaceDE w:val="0"/>
        <w:autoSpaceDN w:val="0"/>
        <w:adjustRightInd w:val="0"/>
        <w:ind w:firstLine="709"/>
        <w:jc w:val="center"/>
      </w:pPr>
      <w:r w:rsidRPr="002D5DE7">
        <w:t>Уф = Фф / Фп x 100%,</w:t>
      </w:r>
    </w:p>
    <w:p w:rsidR="002167B9" w:rsidRPr="002D5DE7" w:rsidRDefault="002167B9" w:rsidP="00407219">
      <w:pPr>
        <w:widowControl w:val="0"/>
        <w:autoSpaceDE w:val="0"/>
        <w:autoSpaceDN w:val="0"/>
        <w:adjustRightInd w:val="0"/>
        <w:ind w:firstLine="709"/>
        <w:jc w:val="both"/>
      </w:pPr>
    </w:p>
    <w:p w:rsidR="002167B9" w:rsidRPr="002D5DE7" w:rsidRDefault="002167B9" w:rsidP="00407219">
      <w:pPr>
        <w:widowControl w:val="0"/>
        <w:autoSpaceDE w:val="0"/>
        <w:autoSpaceDN w:val="0"/>
        <w:adjustRightInd w:val="0"/>
        <w:ind w:firstLine="709"/>
        <w:jc w:val="both"/>
      </w:pPr>
      <w:r w:rsidRPr="002D5DE7">
        <w:t>где:</w:t>
      </w:r>
    </w:p>
    <w:p w:rsidR="002167B9" w:rsidRPr="002D5DE7" w:rsidRDefault="002167B9" w:rsidP="00407219">
      <w:pPr>
        <w:widowControl w:val="0"/>
        <w:autoSpaceDE w:val="0"/>
        <w:autoSpaceDN w:val="0"/>
        <w:adjustRightInd w:val="0"/>
        <w:ind w:firstLine="709"/>
        <w:jc w:val="both"/>
      </w:pPr>
      <w:r w:rsidRPr="002D5DE7">
        <w:t xml:space="preserve">Уф - уровень финансирования реализации основных мероприятий  </w:t>
      </w:r>
      <w:r>
        <w:t>под</w:t>
      </w:r>
      <w:r w:rsidRPr="002D5DE7">
        <w:t>программы;</w:t>
      </w:r>
    </w:p>
    <w:p w:rsidR="002167B9" w:rsidRPr="002D5DE7" w:rsidRDefault="002167B9" w:rsidP="00407219">
      <w:pPr>
        <w:widowControl w:val="0"/>
        <w:autoSpaceDE w:val="0"/>
        <w:autoSpaceDN w:val="0"/>
        <w:adjustRightInd w:val="0"/>
        <w:ind w:firstLine="709"/>
        <w:jc w:val="both"/>
      </w:pPr>
      <w:r w:rsidRPr="002D5DE7">
        <w:t xml:space="preserve">Фф - фактический объем финансовых ресурсов, направленный на реализацию мероприятий  </w:t>
      </w:r>
      <w:r>
        <w:t>под</w:t>
      </w:r>
      <w:r w:rsidRPr="002D5DE7">
        <w:t>программы;</w:t>
      </w:r>
    </w:p>
    <w:p w:rsidR="002167B9" w:rsidRPr="002D5DE7" w:rsidRDefault="002167B9" w:rsidP="00407219">
      <w:pPr>
        <w:widowControl w:val="0"/>
        <w:autoSpaceDE w:val="0"/>
        <w:autoSpaceDN w:val="0"/>
        <w:adjustRightInd w:val="0"/>
        <w:ind w:firstLine="709"/>
        <w:jc w:val="both"/>
      </w:pPr>
      <w:r w:rsidRPr="002D5DE7">
        <w:t>Фп - плановый объем финансовых ресурсов на соответствующий отчетный период.</w:t>
      </w:r>
    </w:p>
    <w:p w:rsidR="002167B9" w:rsidRPr="002D5DE7" w:rsidRDefault="002167B9" w:rsidP="00407219">
      <w:pPr>
        <w:tabs>
          <w:tab w:val="num" w:pos="0"/>
        </w:tabs>
        <w:autoSpaceDE w:val="0"/>
        <w:autoSpaceDN w:val="0"/>
        <w:adjustRightInd w:val="0"/>
        <w:ind w:firstLine="709"/>
        <w:jc w:val="both"/>
      </w:pPr>
      <w:r w:rsidRPr="002D5DE7">
        <w:t xml:space="preserve"> Степени реализации мероприятий  </w:t>
      </w:r>
      <w:r>
        <w:t>под</w:t>
      </w:r>
      <w:r w:rsidRPr="002D5DE7">
        <w:t xml:space="preserve">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планов-графиков реализации </w:t>
      </w:r>
      <w:r>
        <w:t>под</w:t>
      </w:r>
      <w:r w:rsidRPr="002D5DE7">
        <w:t xml:space="preserve"> программы.</w:t>
      </w:r>
    </w:p>
    <w:p w:rsidR="002167B9" w:rsidRDefault="002167B9" w:rsidP="00407219">
      <w:pPr>
        <w:widowControl w:val="0"/>
        <w:ind w:firstLine="540"/>
        <w:jc w:val="both"/>
      </w:pPr>
    </w:p>
    <w:p w:rsidR="002167B9" w:rsidRPr="00B64592" w:rsidRDefault="002167B9" w:rsidP="00407219">
      <w:pPr>
        <w:ind w:firstLine="720"/>
        <w:jc w:val="both"/>
      </w:pPr>
      <w:r w:rsidRPr="00B64592">
        <w:t>По каждому показателю (индикатору) программы определяются интервалы значений показателя (индикатора), при которых реализация программы характеризуется:</w:t>
      </w:r>
    </w:p>
    <w:p w:rsidR="002167B9" w:rsidRPr="00B64592" w:rsidRDefault="002167B9" w:rsidP="00407219">
      <w:pPr>
        <w:ind w:firstLine="720"/>
        <w:jc w:val="both"/>
      </w:pPr>
      <w:r w:rsidRPr="00B64592">
        <w:t>высоким уровнем эффективности – 95%;</w:t>
      </w:r>
    </w:p>
    <w:p w:rsidR="002167B9" w:rsidRPr="00B64592" w:rsidRDefault="002167B9" w:rsidP="00407219">
      <w:pPr>
        <w:ind w:firstLine="720"/>
        <w:jc w:val="both"/>
      </w:pPr>
      <w:r w:rsidRPr="00B64592">
        <w:t>удовлетворительным уровнем эффективности – 80%;</w:t>
      </w:r>
    </w:p>
    <w:p w:rsidR="002167B9" w:rsidRDefault="002167B9" w:rsidP="00407219">
      <w:pPr>
        <w:ind w:firstLine="720"/>
        <w:jc w:val="both"/>
      </w:pPr>
      <w:r w:rsidRPr="00B64592">
        <w:t>неудовлетворительным уровнем эффективности ниже 75%.</w:t>
      </w: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407219">
      <w:pPr>
        <w:ind w:firstLine="720"/>
        <w:jc w:val="both"/>
      </w:pPr>
    </w:p>
    <w:p w:rsidR="002167B9" w:rsidRDefault="002167B9" w:rsidP="00932117">
      <w:pPr>
        <w:jc w:val="right"/>
        <w:sectPr w:rsidR="002167B9" w:rsidSect="00671782">
          <w:pgSz w:w="11906" w:h="16838"/>
          <w:pgMar w:top="567" w:right="850" w:bottom="284" w:left="1701" w:header="708" w:footer="708" w:gutter="0"/>
          <w:cols w:space="708"/>
          <w:docGrid w:linePitch="360"/>
        </w:sectPr>
      </w:pPr>
    </w:p>
    <w:p w:rsidR="002167B9" w:rsidRDefault="002167B9" w:rsidP="0093211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1 </w:t>
      </w:r>
    </w:p>
    <w:p w:rsidR="002167B9" w:rsidRDefault="002167B9" w:rsidP="00932117">
      <w:pPr>
        <w:jc w:val="right"/>
      </w:pPr>
      <w:r>
        <w:t>к Программе</w:t>
      </w:r>
    </w:p>
    <w:p w:rsidR="002167B9" w:rsidRDefault="002167B9" w:rsidP="00932117">
      <w:pPr>
        <w:jc w:val="center"/>
        <w:rPr>
          <w:b/>
          <w:bCs/>
        </w:rPr>
      </w:pPr>
    </w:p>
    <w:p w:rsidR="002167B9" w:rsidRDefault="002167B9" w:rsidP="00932117">
      <w:pPr>
        <w:jc w:val="center"/>
        <w:rPr>
          <w:b/>
          <w:bCs/>
        </w:rPr>
      </w:pPr>
      <w:r>
        <w:rPr>
          <w:b/>
          <w:bCs/>
        </w:rPr>
        <w:t xml:space="preserve">ПЕРЕЧЕНЬ МЕРОПРИЯТИЙ И РЕАЛИЗАЦИИ  </w:t>
      </w:r>
      <w:bookmarkStart w:id="35" w:name="OLE_LINK66"/>
      <w:bookmarkStart w:id="36" w:name="OLE_LINK65"/>
      <w:bookmarkStart w:id="37" w:name="OLE_LINK64"/>
    </w:p>
    <w:p w:rsidR="002167B9" w:rsidRDefault="002167B9" w:rsidP="00932117">
      <w:pPr>
        <w:jc w:val="center"/>
        <w:rPr>
          <w:b/>
          <w:bCs/>
        </w:rPr>
      </w:pPr>
      <w:r>
        <w:rPr>
          <w:b/>
          <w:bCs/>
        </w:rPr>
        <w:t xml:space="preserve">ПРОГРАММЫ «БЕЗОПАСНОСТЬ МО  «КРАСНОСЕЛЬСКОЕ СЕЛЬСКОЕ ПОСЕЛЕНИЕ»  НА  2015 - 2017 ГОДЫ» </w:t>
      </w:r>
      <w:bookmarkEnd w:id="35"/>
      <w:bookmarkEnd w:id="36"/>
      <w:bookmarkEnd w:id="37"/>
    </w:p>
    <w:p w:rsidR="002167B9" w:rsidRDefault="002167B9" w:rsidP="00932117">
      <w:pPr>
        <w:jc w:val="center"/>
      </w:pP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4980"/>
        <w:gridCol w:w="1503"/>
        <w:gridCol w:w="1213"/>
        <w:gridCol w:w="1186"/>
        <w:gridCol w:w="1342"/>
        <w:gridCol w:w="1559"/>
        <w:gridCol w:w="1630"/>
      </w:tblGrid>
      <w:tr w:rsidR="002167B9" w:rsidTr="00932117">
        <w:tc>
          <w:tcPr>
            <w:tcW w:w="576" w:type="dxa"/>
            <w:vMerge w:val="restart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4980" w:type="dxa"/>
            <w:vMerge w:val="restart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1503" w:type="dxa"/>
            <w:vMerge w:val="restart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</w:t>
            </w:r>
          </w:p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</w:p>
        </w:tc>
        <w:tc>
          <w:tcPr>
            <w:tcW w:w="3741" w:type="dxa"/>
            <w:gridSpan w:val="3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Планируемые объемы</w:t>
            </w:r>
          </w:p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финансирования (тыс. руб.)</w:t>
            </w:r>
          </w:p>
        </w:tc>
        <w:tc>
          <w:tcPr>
            <w:tcW w:w="1559" w:type="dxa"/>
            <w:vMerge w:val="restart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1630" w:type="dxa"/>
            <w:vMerge w:val="restart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</w:tr>
      <w:tr w:rsidR="002167B9" w:rsidTr="00932117">
        <w:trPr>
          <w:trHeight w:val="562"/>
        </w:trPr>
        <w:tc>
          <w:tcPr>
            <w:tcW w:w="576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213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 руб.</w:t>
            </w:r>
          </w:p>
        </w:tc>
        <w:tc>
          <w:tcPr>
            <w:tcW w:w="1186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Местный </w:t>
            </w:r>
          </w:p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Областной </w:t>
            </w:r>
          </w:p>
          <w:p w:rsidR="002167B9" w:rsidRDefault="002167B9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13989" w:type="dxa"/>
            <w:gridSpan w:val="8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38" w:name="OLE_LINK31"/>
            <w:bookmarkStart w:id="39" w:name="OLE_LINK32"/>
            <w:bookmarkStart w:id="40" w:name="OLE_LINK33"/>
            <w:r>
              <w:t xml:space="preserve">  </w:t>
            </w:r>
            <w:bookmarkStart w:id="41" w:name="OLE_LINK70"/>
            <w:bookmarkStart w:id="42" w:name="OLE_LINK71"/>
            <w:r>
              <w:rPr>
                <w:b/>
                <w:bCs/>
              </w:rPr>
              <w:t xml:space="preserve">«Предупреждение чрезвычайных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в МО  «Красносельское сельское поселение» </w:t>
            </w:r>
            <w:bookmarkEnd w:id="38"/>
            <w:bookmarkEnd w:id="39"/>
            <w:bookmarkEnd w:id="40"/>
            <w:bookmarkEnd w:id="41"/>
            <w:bookmarkEnd w:id="42"/>
          </w:p>
        </w:tc>
      </w:tr>
      <w:tr w:rsidR="002167B9" w:rsidTr="00932117">
        <w:tc>
          <w:tcPr>
            <w:tcW w:w="576" w:type="dxa"/>
            <w:vMerge w:val="restart"/>
            <w:vAlign w:val="center"/>
          </w:tcPr>
          <w:p w:rsidR="002167B9" w:rsidRDefault="002167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980" w:type="dxa"/>
            <w:vMerge w:val="restart"/>
            <w:vAlign w:val="center"/>
          </w:tcPr>
          <w:p w:rsidR="002167B9" w:rsidRDefault="002167B9">
            <w:pPr>
              <w:pStyle w:val="ConsPlusNormal"/>
              <w:tabs>
                <w:tab w:val="left" w:pos="882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безопасности на водных объектах</w:t>
            </w:r>
          </w:p>
        </w:tc>
        <w:tc>
          <w:tcPr>
            <w:tcW w:w="1503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86" w:type="dxa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«Красносельское сельское  поселение»</w:t>
            </w:r>
          </w:p>
        </w:tc>
        <w:tc>
          <w:tcPr>
            <w:tcW w:w="1630" w:type="dxa"/>
            <w:vMerge w:val="restart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«Красносельское сельское  поселение»</w:t>
            </w: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>
            <w:pPr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86" w:type="dxa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>
            <w:pPr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86" w:type="dxa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 w:val="restart"/>
            <w:vAlign w:val="center"/>
          </w:tcPr>
          <w:p w:rsidR="002167B9" w:rsidRDefault="002167B9">
            <w:pPr>
              <w:jc w:val="center"/>
            </w:pPr>
            <w:r>
              <w:t>1.1.</w:t>
            </w:r>
          </w:p>
        </w:tc>
        <w:tc>
          <w:tcPr>
            <w:tcW w:w="4980" w:type="dxa"/>
            <w:vMerge w:val="restart"/>
            <w:vAlign w:val="center"/>
          </w:tcPr>
          <w:p w:rsidR="002167B9" w:rsidRDefault="002167B9">
            <w:pPr>
              <w:pStyle w:val="ConsPlusNormal"/>
              <w:tabs>
                <w:tab w:val="left" w:pos="8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услуг по безопасности населения на воде (пляжи)</w:t>
            </w:r>
          </w:p>
        </w:tc>
        <w:tc>
          <w:tcPr>
            <w:tcW w:w="1503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6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/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86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/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86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 w:val="restart"/>
            <w:vAlign w:val="center"/>
          </w:tcPr>
          <w:p w:rsidR="002167B9" w:rsidRDefault="002167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980" w:type="dxa"/>
            <w:vMerge w:val="restart"/>
            <w:vAlign w:val="center"/>
          </w:tcPr>
          <w:p w:rsidR="002167B9" w:rsidRDefault="002167B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146,5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146,5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«Красносельское сельское  поселение»</w:t>
            </w:r>
          </w:p>
        </w:tc>
        <w:tc>
          <w:tcPr>
            <w:tcW w:w="1630" w:type="dxa"/>
            <w:vMerge w:val="restart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«Красносельское сельское  поселение»</w:t>
            </w: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>
            <w:pPr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198,3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198,3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>
            <w:pPr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148,3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148,3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 w:val="restart"/>
            <w:vAlign w:val="center"/>
          </w:tcPr>
          <w:p w:rsidR="002167B9" w:rsidRDefault="002167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2.1.</w:t>
            </w:r>
          </w:p>
        </w:tc>
        <w:tc>
          <w:tcPr>
            <w:tcW w:w="4980" w:type="dxa"/>
            <w:vMerge w:val="restart"/>
            <w:vAlign w:val="center"/>
          </w:tcPr>
          <w:p w:rsidR="002167B9" w:rsidRDefault="002167B9">
            <w:pPr>
              <w:tabs>
                <w:tab w:val="left" w:pos="88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Услуги на содержание  МУ «Единая дежурно-диспетчерская </w:t>
            </w:r>
          </w:p>
          <w:p w:rsidR="002167B9" w:rsidRDefault="002167B9">
            <w:pPr>
              <w:tabs>
                <w:tab w:val="left" w:pos="882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служба»</w:t>
            </w: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>
            <w:pPr>
              <w:rPr>
                <w:lang w:val="en-US"/>
              </w:rPr>
            </w:pPr>
          </w:p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>
            <w:pPr>
              <w:rPr>
                <w:lang w:val="en-US"/>
              </w:rPr>
            </w:pPr>
          </w:p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38,3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 w:val="restart"/>
            <w:vAlign w:val="center"/>
          </w:tcPr>
          <w:p w:rsidR="002167B9" w:rsidRDefault="002167B9">
            <w:r>
              <w:t xml:space="preserve"> </w:t>
            </w:r>
            <w:r>
              <w:rPr>
                <w:lang w:val="en-US"/>
              </w:rPr>
              <w:t>2.</w:t>
            </w:r>
            <w:r>
              <w:t>2.</w:t>
            </w:r>
          </w:p>
        </w:tc>
        <w:tc>
          <w:tcPr>
            <w:tcW w:w="4980" w:type="dxa"/>
            <w:vMerge w:val="restart"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для социально значимых объектов жизнеобеспечения резервных источников питания</w:t>
            </w: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/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/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 w:val="restart"/>
            <w:vAlign w:val="center"/>
          </w:tcPr>
          <w:p w:rsidR="002167B9" w:rsidRDefault="002167B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</w:t>
            </w:r>
            <w:r>
              <w:t>3</w:t>
            </w:r>
            <w:r>
              <w:rPr>
                <w:lang w:val="en-US"/>
              </w:rPr>
              <w:t>.</w:t>
            </w:r>
          </w:p>
        </w:tc>
        <w:tc>
          <w:tcPr>
            <w:tcW w:w="4980" w:type="dxa"/>
            <w:vMerge w:val="restart"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Усовершенствование системы оповещения населения на территории МО</w:t>
            </w: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48,2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48,2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>
            <w:pPr>
              <w:rPr>
                <w:lang w:val="en-US"/>
              </w:rPr>
            </w:pPr>
          </w:p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>
            <w:pPr>
              <w:rPr>
                <w:lang w:val="en-US"/>
              </w:rPr>
            </w:pPr>
          </w:p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 w:val="restart"/>
            <w:vAlign w:val="center"/>
          </w:tcPr>
          <w:p w:rsidR="002167B9" w:rsidRDefault="002167B9">
            <w:pPr>
              <w:jc w:val="center"/>
            </w:pPr>
            <w:r>
              <w:t>2.4.</w:t>
            </w:r>
          </w:p>
        </w:tc>
        <w:tc>
          <w:tcPr>
            <w:tcW w:w="4980" w:type="dxa"/>
            <w:vMerge w:val="restart"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Изготовление учебно-наглядного материала для УКП для обучения неработающего населения на территории МО </w:t>
            </w: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/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/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 w:val="restart"/>
            <w:vAlign w:val="center"/>
          </w:tcPr>
          <w:p w:rsidR="002167B9" w:rsidRDefault="002167B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</w:rPr>
              <w:t>.</w:t>
            </w:r>
          </w:p>
        </w:tc>
        <w:tc>
          <w:tcPr>
            <w:tcW w:w="4980" w:type="dxa"/>
            <w:vMerge w:val="restart"/>
            <w:vAlign w:val="center"/>
          </w:tcPr>
          <w:p w:rsidR="002167B9" w:rsidRDefault="002167B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97,25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97,25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«Красносельское сельское  поселение»</w:t>
            </w:r>
          </w:p>
        </w:tc>
        <w:tc>
          <w:tcPr>
            <w:tcW w:w="1630" w:type="dxa"/>
            <w:vMerge w:val="restart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«Красносельское сельское  поселение»</w:t>
            </w: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>
            <w:pPr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>
            <w:pPr>
              <w:rPr>
                <w:b/>
                <w:bCs/>
              </w:rPr>
            </w:pPr>
          </w:p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 w:val="restart"/>
          </w:tcPr>
          <w:p w:rsidR="002167B9" w:rsidRDefault="002167B9">
            <w:pPr>
              <w:jc w:val="center"/>
            </w:pPr>
            <w:r>
              <w:t>3.1.</w:t>
            </w:r>
          </w:p>
        </w:tc>
        <w:tc>
          <w:tcPr>
            <w:tcW w:w="4980" w:type="dxa"/>
            <w:vMerge w:val="restart"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бензопил </w:t>
            </w: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/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2" w:type="dxa"/>
          </w:tcPr>
          <w:p w:rsidR="002167B9" w:rsidRDefault="002167B9"/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/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42" w:type="dxa"/>
          </w:tcPr>
          <w:p w:rsidR="002167B9" w:rsidRDefault="002167B9"/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 w:val="restart"/>
            <w:vAlign w:val="center"/>
          </w:tcPr>
          <w:p w:rsidR="002167B9" w:rsidRDefault="002167B9">
            <w:pPr>
              <w:jc w:val="center"/>
            </w:pPr>
            <w:r>
              <w:t>3.2.</w:t>
            </w:r>
          </w:p>
        </w:tc>
        <w:tc>
          <w:tcPr>
            <w:tcW w:w="4980" w:type="dxa"/>
            <w:vMerge w:val="restart"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Опашка населенных пунктов МО «Красносельское сельское  поселение»</w:t>
            </w:r>
          </w:p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342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/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Merge/>
            <w:vAlign w:val="center"/>
          </w:tcPr>
          <w:p w:rsidR="002167B9" w:rsidRDefault="002167B9"/>
        </w:tc>
        <w:tc>
          <w:tcPr>
            <w:tcW w:w="498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  <w:vMerge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Align w:val="center"/>
          </w:tcPr>
          <w:p w:rsidR="002167B9" w:rsidRDefault="002167B9">
            <w:r>
              <w:t>3,3</w:t>
            </w:r>
          </w:p>
        </w:tc>
        <w:tc>
          <w:tcPr>
            <w:tcW w:w="4980" w:type="dxa"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пожарного водозабора в п. Кирпичное</w:t>
            </w: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342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1630" w:type="dxa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76" w:type="dxa"/>
            <w:vAlign w:val="center"/>
          </w:tcPr>
          <w:p w:rsidR="002167B9" w:rsidRDefault="002167B9">
            <w:pPr>
              <w:jc w:val="center"/>
            </w:pPr>
            <w:r>
              <w:t>3.4</w:t>
            </w:r>
          </w:p>
        </w:tc>
        <w:tc>
          <w:tcPr>
            <w:tcW w:w="4980" w:type="dxa"/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на реализацию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 государственной программы Ленинградской области «Устойчивое общественное развитие в Ленинградской области» в 2015 году – приобретение  и установка пожарного гидранта</w:t>
            </w: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7,25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7,25</w:t>
            </w:r>
          </w:p>
        </w:tc>
        <w:tc>
          <w:tcPr>
            <w:tcW w:w="1342" w:type="dxa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72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«Красносельское сельское  поселение»</w:t>
            </w:r>
          </w:p>
        </w:tc>
        <w:tc>
          <w:tcPr>
            <w:tcW w:w="1630" w:type="dxa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МО «Красносельское сельское  поселение»</w:t>
            </w:r>
          </w:p>
        </w:tc>
      </w:tr>
      <w:tr w:rsidR="002167B9" w:rsidTr="00932117">
        <w:tc>
          <w:tcPr>
            <w:tcW w:w="5556" w:type="dxa"/>
            <w:gridSpan w:val="2"/>
            <w:vAlign w:val="center"/>
          </w:tcPr>
          <w:p w:rsidR="002167B9" w:rsidRDefault="002167B9">
            <w:pPr>
              <w:pStyle w:val="ConsPlusNormal"/>
              <w:tabs>
                <w:tab w:val="left" w:pos="882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 по подпрограмме</w:t>
            </w: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</w:pPr>
          </w:p>
        </w:tc>
        <w:tc>
          <w:tcPr>
            <w:tcW w:w="1213" w:type="dxa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942,35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870,35</w:t>
            </w:r>
          </w:p>
        </w:tc>
        <w:tc>
          <w:tcPr>
            <w:tcW w:w="1342" w:type="dxa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72,0</w:t>
            </w:r>
          </w:p>
        </w:tc>
        <w:tc>
          <w:tcPr>
            <w:tcW w:w="1559" w:type="dxa"/>
          </w:tcPr>
          <w:p w:rsidR="002167B9" w:rsidRDefault="002167B9"/>
        </w:tc>
        <w:tc>
          <w:tcPr>
            <w:tcW w:w="1630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5556" w:type="dxa"/>
            <w:gridSpan w:val="2"/>
            <w:vMerge w:val="restart"/>
            <w:vAlign w:val="center"/>
          </w:tcPr>
          <w:p w:rsidR="002167B9" w:rsidRDefault="002167B9">
            <w:pPr>
              <w:pStyle w:val="ConsPlusNormal"/>
              <w:tabs>
                <w:tab w:val="left" w:pos="882"/>
              </w:tabs>
              <w:jc w:val="right"/>
            </w:pPr>
            <w:r>
              <w:t>В том числе по годам:</w:t>
            </w:r>
          </w:p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315,75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243,75</w:t>
            </w:r>
          </w:p>
        </w:tc>
        <w:tc>
          <w:tcPr>
            <w:tcW w:w="1342" w:type="dxa"/>
          </w:tcPr>
          <w:p w:rsidR="002167B9" w:rsidRDefault="002167B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72,0</w:t>
            </w:r>
          </w:p>
        </w:tc>
        <w:tc>
          <w:tcPr>
            <w:tcW w:w="1559" w:type="dxa"/>
          </w:tcPr>
          <w:p w:rsidR="002167B9" w:rsidRDefault="002167B9"/>
        </w:tc>
        <w:tc>
          <w:tcPr>
            <w:tcW w:w="1630" w:type="dxa"/>
          </w:tcPr>
          <w:p w:rsidR="002167B9" w:rsidRDefault="002167B9"/>
        </w:tc>
      </w:tr>
      <w:tr w:rsidR="002167B9" w:rsidTr="00932117">
        <w:tc>
          <w:tcPr>
            <w:tcW w:w="5556" w:type="dxa"/>
            <w:gridSpan w:val="2"/>
            <w:vMerge/>
            <w:vAlign w:val="center"/>
          </w:tcPr>
          <w:p w:rsidR="002167B9" w:rsidRDefault="002167B9"/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338,3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338,3</w:t>
            </w:r>
          </w:p>
        </w:tc>
        <w:tc>
          <w:tcPr>
            <w:tcW w:w="1342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167B9" w:rsidRDefault="002167B9"/>
        </w:tc>
        <w:tc>
          <w:tcPr>
            <w:tcW w:w="1630" w:type="dxa"/>
          </w:tcPr>
          <w:p w:rsidR="002167B9" w:rsidRDefault="002167B9"/>
        </w:tc>
      </w:tr>
      <w:tr w:rsidR="002167B9" w:rsidTr="00932117">
        <w:tc>
          <w:tcPr>
            <w:tcW w:w="5556" w:type="dxa"/>
            <w:gridSpan w:val="2"/>
            <w:vMerge/>
            <w:vAlign w:val="center"/>
          </w:tcPr>
          <w:p w:rsidR="002167B9" w:rsidRDefault="002167B9"/>
        </w:tc>
        <w:tc>
          <w:tcPr>
            <w:tcW w:w="1503" w:type="dxa"/>
            <w:vAlign w:val="center"/>
          </w:tcPr>
          <w:p w:rsidR="002167B9" w:rsidRDefault="002167B9">
            <w:pPr>
              <w:jc w:val="center"/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13" w:type="dxa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288,3</w:t>
            </w:r>
          </w:p>
        </w:tc>
        <w:tc>
          <w:tcPr>
            <w:tcW w:w="1186" w:type="dxa"/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288,3</w:t>
            </w:r>
          </w:p>
        </w:tc>
        <w:tc>
          <w:tcPr>
            <w:tcW w:w="1342" w:type="dxa"/>
          </w:tcPr>
          <w:p w:rsidR="002167B9" w:rsidRDefault="002167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167B9" w:rsidRDefault="002167B9"/>
        </w:tc>
        <w:tc>
          <w:tcPr>
            <w:tcW w:w="1630" w:type="dxa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/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bookmarkStart w:id="43" w:name="OLE_LINK843"/>
      <w:bookmarkStart w:id="44" w:name="OLE_LINK842"/>
      <w:r>
        <w:rPr>
          <w:sz w:val="20"/>
          <w:szCs w:val="20"/>
        </w:rPr>
        <w:t>Приложение 2</w:t>
      </w: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к Программе</w:t>
      </w:r>
    </w:p>
    <w:p w:rsidR="002167B9" w:rsidRDefault="002167B9" w:rsidP="0093211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СВЕДЕНИЯ О  ПОКАЗАТЕЛЯХ (ИНДИКАТОРАХ) И ИХ ЗНАЧЕНИЯХ</w:t>
      </w:r>
    </w:p>
    <w:p w:rsidR="002167B9" w:rsidRDefault="002167B9" w:rsidP="0093211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ПРОГРАММЫ «БЕЗОПАСНОСТЬ МО «КРАСНОСЕЛЬСКОЕ СЕЛЬСКОЕ ПОСЕЛЕНИЕ»  НА  2015 - 2017 ГОДЫ» </w:t>
      </w:r>
    </w:p>
    <w:p w:rsidR="002167B9" w:rsidRDefault="002167B9" w:rsidP="00932117"/>
    <w:tbl>
      <w:tblPr>
        <w:tblW w:w="0" w:type="auto"/>
        <w:tblInd w:w="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24"/>
        <w:gridCol w:w="9157"/>
        <w:gridCol w:w="1020"/>
        <w:gridCol w:w="1304"/>
        <w:gridCol w:w="964"/>
        <w:gridCol w:w="964"/>
        <w:gridCol w:w="964"/>
      </w:tblGrid>
      <w:tr w:rsidR="002167B9" w:rsidTr="00932117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N п/п</w:t>
            </w:r>
          </w:p>
        </w:tc>
        <w:tc>
          <w:tcPr>
            <w:tcW w:w="9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Показатель (индикатор) (наименование)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 изм.</w:t>
            </w:r>
          </w:p>
        </w:tc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Значения показателей (индикаторов)</w:t>
            </w: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167B9" w:rsidTr="00932117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9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2013 (базовый период)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2017</w:t>
            </w:r>
          </w:p>
        </w:tc>
      </w:tr>
      <w:tr w:rsidR="002167B9" w:rsidTr="009321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pStyle w:val="ConsPlusNormal"/>
              <w:tabs>
                <w:tab w:val="left" w:pos="0"/>
              </w:tabs>
            </w:pPr>
            <w:r>
              <w:t>Осуществление и совершенствование системы мероприятий по обеспечению безопасности людей на водных объектах муниципального образования, охране их жизни и здоровья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  <w:tr w:rsidR="002167B9" w:rsidTr="009321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</w:pPr>
            <w:r>
              <w:t>Совершенствование системы гражданской обороны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  <w:tr w:rsidR="002167B9" w:rsidTr="009321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45" w:name="Par1495"/>
            <w:bookmarkEnd w:id="45"/>
            <w:r>
              <w:t>3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</w:pPr>
            <w:r>
              <w:t>Совершенствование системы укрепления первичных мер пожарной безопасности, снижение числа погибших (пострадавших) от пожаров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  <w:tr w:rsidR="002167B9" w:rsidTr="00932117">
        <w:trPr>
          <w:trHeight w:val="42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</w:pPr>
            <w:r>
              <w:t>Повышение уровня обучения населения мерам пожарной безопасности в быту и при нахождении в лесном массиве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100,0</w:t>
            </w:r>
          </w:p>
        </w:tc>
      </w:tr>
    </w:tbl>
    <w:p w:rsidR="002167B9" w:rsidRDefault="002167B9" w:rsidP="00932117">
      <w:bookmarkStart w:id="46" w:name="Par1517"/>
      <w:bookmarkStart w:id="47" w:name="Par1601"/>
      <w:bookmarkStart w:id="48" w:name="Par1634"/>
      <w:bookmarkEnd w:id="43"/>
      <w:bookmarkEnd w:id="44"/>
      <w:bookmarkEnd w:id="46"/>
      <w:bookmarkEnd w:id="47"/>
      <w:bookmarkEnd w:id="48"/>
    </w:p>
    <w:p w:rsidR="002167B9" w:rsidRDefault="002167B9" w:rsidP="00932117"/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2167B9" w:rsidRDefault="002167B9" w:rsidP="00932117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к Программе</w:t>
      </w:r>
    </w:p>
    <w:p w:rsidR="002167B9" w:rsidRDefault="002167B9" w:rsidP="00932117">
      <w:pPr>
        <w:widowControl w:val="0"/>
        <w:autoSpaceDE w:val="0"/>
        <w:autoSpaceDN w:val="0"/>
        <w:adjustRightInd w:val="0"/>
        <w:jc w:val="center"/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167B9" w:rsidRDefault="002167B9" w:rsidP="0093211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СВЕДЕНИЯ О  МЕТОДИКЕ РАСЧЕТА ПОКАЗАТЕЛЕЙ (ИНДИКАТОРОВ) МЕРОПРИЯТИЙ  </w:t>
      </w:r>
    </w:p>
    <w:p w:rsidR="002167B9" w:rsidRDefault="002167B9" w:rsidP="0093211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ПРОГРАММЫ «БЕЗОПАСНОСТЬ МО «КРАСНОСЕЛЬСКОЕ СЕЛЬСКОЕ ПОСЕЛЕНИЕ» НА  2015 - 2017 ГОДЫ» </w:t>
      </w:r>
    </w:p>
    <w:p w:rsidR="002167B9" w:rsidRDefault="002167B9" w:rsidP="00932117">
      <w:pPr>
        <w:widowControl w:val="0"/>
        <w:autoSpaceDE w:val="0"/>
        <w:autoSpaceDN w:val="0"/>
        <w:adjustRightInd w:val="0"/>
        <w:jc w:val="center"/>
      </w:pPr>
    </w:p>
    <w:tbl>
      <w:tblPr>
        <w:tblpPr w:leftFromText="180" w:rightFromText="180" w:vertAnchor="text" w:tblpX="8" w:tblpY="1"/>
        <w:tblOverlap w:val="never"/>
        <w:tblW w:w="0" w:type="auto"/>
        <w:tblCellMar>
          <w:left w:w="75" w:type="dxa"/>
          <w:right w:w="75" w:type="dxa"/>
        </w:tblCellMar>
        <w:tblLook w:val="0000"/>
      </w:tblPr>
      <w:tblGrid>
        <w:gridCol w:w="615"/>
        <w:gridCol w:w="4769"/>
        <w:gridCol w:w="980"/>
        <w:gridCol w:w="2201"/>
        <w:gridCol w:w="4410"/>
        <w:gridCol w:w="1745"/>
      </w:tblGrid>
      <w:tr w:rsidR="002167B9" w:rsidTr="00932117">
        <w:trPr>
          <w:trHeight w:val="8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п/п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показателя (индикатора),</w:t>
            </w: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</w:t>
            </w: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показателя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формирования (формула)</w:t>
            </w: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показателя и методические пояснения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отчетности</w:t>
            </w:r>
          </w:p>
        </w:tc>
      </w:tr>
      <w:tr w:rsidR="002167B9" w:rsidTr="00932117">
        <w:trPr>
          <w:trHeight w:val="5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pStyle w:val="ConsPlusNormal"/>
              <w:tabs>
                <w:tab w:val="left" w:pos="0"/>
              </w:tabs>
              <w:ind w:firstLine="6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Осуществление и совершенствование системы мероприятий по обеспечению безопасности людей на водных объектах муниципального образования, охране их жизни и здоровья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ind w:left="-900" w:right="-30" w:firstLine="900"/>
              <w:jc w:val="center"/>
              <w:rPr>
                <w:b/>
                <w:bCs/>
                <w:sz w:val="20"/>
                <w:szCs w:val="20"/>
              </w:rPr>
            </w:pPr>
            <w:bookmarkStart w:id="49" w:name="OLE_LINK740"/>
            <w:bookmarkStart w:id="50" w:name="OLE_LINK741"/>
            <w:bookmarkStart w:id="51" w:name="OLE_LINK742"/>
            <w:r>
              <w:rPr>
                <w:b/>
                <w:bCs/>
                <w:sz w:val="20"/>
                <w:szCs w:val="20"/>
              </w:rPr>
              <w:t>100,0%</w:t>
            </w:r>
            <w:bookmarkEnd w:id="49"/>
            <w:bookmarkEnd w:id="50"/>
            <w:bookmarkEnd w:id="51"/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ind w:left="-900" w:right="209" w:firstLine="10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Определяет процент</w:t>
            </w:r>
          </w:p>
          <w:p w:rsidR="002167B9" w:rsidRDefault="002167B9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оказания работ  (услуг)</w:t>
            </w:r>
          </w:p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bookmarkStart w:id="52" w:name="sub_1102"/>
            <w:r>
              <w:rPr>
                <w:sz w:val="20"/>
                <w:szCs w:val="20"/>
              </w:rPr>
              <w:t>Степень соответствия запланированному уровню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 и эффективности использования средств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местного бюджета и иных источников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ресурсного обеспечения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 Программы путем сопоставления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фактических и плановых объемов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финансирования муниципальной подпрограммы по формуле:</w:t>
            </w:r>
            <w:bookmarkEnd w:id="52"/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6" o:spid="_x0000_i1025" type="#_x0000_t75" style="width:90.75pt;height:17.25pt;visibility:visible">
                  <v:imagedata r:id="rId6" o:title=""/>
                </v:shape>
              </w:pict>
            </w:r>
            <w:r>
              <w:rPr>
                <w:sz w:val="20"/>
                <w:szCs w:val="20"/>
              </w:rPr>
              <w:t>,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где: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Рисунок 5" o:spid="_x0000_i1026" type="#_x0000_t75" style="width:17.25pt;height:15pt;visibility:visible">
                  <v:imagedata r:id="rId7" o:title=""/>
                </v:shape>
              </w:pict>
            </w:r>
            <w:r>
              <w:rPr>
                <w:sz w:val="20"/>
                <w:szCs w:val="20"/>
              </w:rPr>
              <w:t xml:space="preserve"> - уровень финансирования реализации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основных мероприятий муниципальной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подпрограммы;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Рисунок 4" o:spid="_x0000_i1027" type="#_x0000_t75" style="width:17.25pt;height:15pt;visibility:visible">
                  <v:imagedata r:id="rId8" o:title=""/>
                </v:shape>
              </w:pict>
            </w:r>
            <w:r>
              <w:rPr>
                <w:sz w:val="20"/>
                <w:szCs w:val="20"/>
              </w:rPr>
              <w:t xml:space="preserve"> - фактический объем финансовых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ресурсов, направленный на реализацию мероприятий</w:t>
            </w:r>
          </w:p>
          <w:p w:rsidR="002167B9" w:rsidRDefault="002167B9">
            <w:pPr>
              <w:ind w:left="-900" w:right="-186" w:firstLine="900"/>
              <w:jc w:val="center"/>
              <w:rPr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 подпрограммы;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Рисунок 3" o:spid="_x0000_i1028" type="#_x0000_t75" style="width:17.25pt;height:17.25pt;visibility:visible">
                  <v:imagedata r:id="rId9" o:title=""/>
                </v:shape>
              </w:pict>
            </w:r>
            <w:r>
              <w:rPr>
                <w:sz w:val="20"/>
                <w:szCs w:val="20"/>
              </w:rPr>
              <w:t xml:space="preserve"> - плановый объем финансовых</w:t>
            </w:r>
          </w:p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на  реализацию подпрограммы</w:t>
            </w:r>
          </w:p>
          <w:p w:rsidR="002167B9" w:rsidRDefault="002167B9">
            <w:pPr>
              <w:ind w:left="-900" w:right="-186" w:firstLine="900"/>
              <w:jc w:val="center"/>
            </w:pPr>
            <w:r>
              <w:rPr>
                <w:sz w:val="20"/>
                <w:szCs w:val="20"/>
              </w:rPr>
              <w:t>на соответствующий отчетный период</w:t>
            </w: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ind w:left="-900" w:right="-186" w:firstLine="900"/>
              <w:jc w:val="center"/>
            </w:pP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ind w:left="-900" w:right="-186" w:firstLine="900"/>
              <w:jc w:val="center"/>
            </w:pP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ind w:left="-900" w:right="-186" w:firstLine="900"/>
              <w:jc w:val="center"/>
            </w:pPr>
          </w:p>
          <w:p w:rsidR="002167B9" w:rsidRDefault="002167B9">
            <w:pPr>
              <w:ind w:left="-900" w:right="-186" w:firstLine="900"/>
              <w:jc w:val="center"/>
            </w:pP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Финансовая</w:t>
            </w:r>
          </w:p>
        </w:tc>
      </w:tr>
      <w:tr w:rsidR="002167B9" w:rsidTr="00932117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Финансовая</w:t>
            </w:r>
          </w:p>
        </w:tc>
      </w:tr>
      <w:tr w:rsidR="002167B9" w:rsidTr="00932117">
        <w:trPr>
          <w:trHeight w:val="6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bookmarkStart w:id="53" w:name="_Hlk396587687"/>
            <w:r>
              <w:rPr>
                <w:sz w:val="20"/>
                <w:szCs w:val="20"/>
              </w:rPr>
              <w:t>1.1.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pStyle w:val="ConsPlusNormal"/>
              <w:tabs>
                <w:tab w:val="left" w:pos="8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услуг по безопасности населения на воде (пляжи)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ind w:left="-900" w:right="-186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bookmarkEnd w:id="53"/>
      <w:tr w:rsidR="002167B9" w:rsidTr="009321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pStyle w:val="ConsPlusNormal"/>
              <w:tabs>
                <w:tab w:val="left" w:pos="882"/>
              </w:tabs>
              <w:ind w:firstLine="6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Совершенствование системы гражданской обороны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Определяет процент</w:t>
            </w: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оказания работ    (услуг)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Финансовая</w:t>
            </w:r>
          </w:p>
        </w:tc>
      </w:tr>
      <w:tr w:rsidR="002167B9" w:rsidTr="009321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на содержание  МУ «Единая дежурно-диспетчерская служба»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rPr>
          <w:trHeight w:val="7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для социально значимых объектов жизнеобеспечения резервных источников питания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Усовершенствование  системы оповещения населения на территории  МО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</w:tr>
      <w:tr w:rsidR="002167B9" w:rsidTr="009321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Изготовление учебно-наглядного материала для УКП для обучения неработающего населения на территории МО «Красносельское сельское поселение»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2167B9" w:rsidTr="009321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Совершенствование системы укрепления первичных мер пожарной безопасности, снижение числа погибших (пострадавших) от пожаров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ind w:left="-900" w:firstLine="9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Определяет процент</w:t>
            </w:r>
          </w:p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оказания работ    (услуг)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Финансовая</w:t>
            </w:r>
          </w:p>
        </w:tc>
      </w:tr>
      <w:tr w:rsidR="002167B9" w:rsidTr="00932117">
        <w:trPr>
          <w:trHeight w:val="5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 бензопил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16"/>
                <w:szCs w:val="16"/>
              </w:rPr>
            </w:pPr>
          </w:p>
        </w:tc>
      </w:tr>
      <w:tr w:rsidR="002167B9" w:rsidTr="00932117">
        <w:trPr>
          <w:trHeight w:val="8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Опашка населенных пунктов МО «Красносельское поселение»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16"/>
                <w:szCs w:val="16"/>
              </w:rPr>
            </w:pPr>
          </w:p>
        </w:tc>
      </w:tr>
      <w:tr w:rsidR="002167B9" w:rsidTr="00932117">
        <w:trPr>
          <w:trHeight w:val="5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и установка пожарного гидранта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16"/>
                <w:szCs w:val="16"/>
              </w:rPr>
            </w:pPr>
          </w:p>
        </w:tc>
      </w:tr>
      <w:tr w:rsidR="002167B9" w:rsidTr="00932117">
        <w:trPr>
          <w:trHeight w:val="33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пожарного водозабора в п. Кирпичное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67B9" w:rsidRDefault="002167B9">
            <w:pPr>
              <w:rPr>
                <w:sz w:val="16"/>
                <w:szCs w:val="16"/>
              </w:rPr>
            </w:pPr>
          </w:p>
        </w:tc>
      </w:tr>
    </w:tbl>
    <w:p w:rsidR="002167B9" w:rsidRDefault="002167B9" w:rsidP="00932117"/>
    <w:p w:rsidR="002167B9" w:rsidRDefault="002167B9" w:rsidP="00932117"/>
    <w:p w:rsidR="002167B9" w:rsidRDefault="002167B9" w:rsidP="00407219">
      <w:pPr>
        <w:ind w:firstLine="720"/>
        <w:jc w:val="both"/>
      </w:pPr>
    </w:p>
    <w:sectPr w:rsidR="002167B9" w:rsidSect="00932117">
      <w:pgSz w:w="16838" w:h="11906" w:orient="landscape"/>
      <w:pgMar w:top="851" w:right="284" w:bottom="17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0516"/>
    <w:multiLevelType w:val="singleLevel"/>
    <w:tmpl w:val="75E8BA66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1">
    <w:nsid w:val="19E764D2"/>
    <w:multiLevelType w:val="hybridMultilevel"/>
    <w:tmpl w:val="3AA41124"/>
    <w:lvl w:ilvl="0" w:tplc="FFA046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C5F2625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1EAB3F22"/>
    <w:multiLevelType w:val="hybridMultilevel"/>
    <w:tmpl w:val="8C203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81B8F"/>
    <w:multiLevelType w:val="hybridMultilevel"/>
    <w:tmpl w:val="8E8E68AE"/>
    <w:lvl w:ilvl="0" w:tplc="A9C0D412">
      <w:start w:val="1"/>
      <w:numFmt w:val="decimal"/>
      <w:lvlText w:val="%1."/>
      <w:lvlJc w:val="left"/>
      <w:pPr>
        <w:ind w:left="899" w:hanging="360"/>
      </w:pPr>
    </w:lvl>
    <w:lvl w:ilvl="1" w:tplc="7C80D80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10D4F"/>
    <w:multiLevelType w:val="hybridMultilevel"/>
    <w:tmpl w:val="64F0DAC8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cs="Wingdings" w:hint="default"/>
      </w:rPr>
    </w:lvl>
  </w:abstractNum>
  <w:abstractNum w:abstractNumId="6">
    <w:nsid w:val="3175053B"/>
    <w:multiLevelType w:val="multilevel"/>
    <w:tmpl w:val="908487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DD2511E"/>
    <w:multiLevelType w:val="hybridMultilevel"/>
    <w:tmpl w:val="F008E220"/>
    <w:lvl w:ilvl="0" w:tplc="976C82D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>
      <w:start w:val="1"/>
      <w:numFmt w:val="lowerRoman"/>
      <w:lvlText w:val="%3."/>
      <w:lvlJc w:val="right"/>
      <w:pPr>
        <w:ind w:left="1620" w:hanging="180"/>
      </w:pPr>
    </w:lvl>
    <w:lvl w:ilvl="3" w:tplc="0419000F">
      <w:start w:val="1"/>
      <w:numFmt w:val="decimal"/>
      <w:lvlText w:val="%4."/>
      <w:lvlJc w:val="left"/>
      <w:pPr>
        <w:ind w:left="2340" w:hanging="360"/>
      </w:pPr>
    </w:lvl>
    <w:lvl w:ilvl="4" w:tplc="04190019">
      <w:start w:val="1"/>
      <w:numFmt w:val="lowerLetter"/>
      <w:lvlText w:val="%5."/>
      <w:lvlJc w:val="left"/>
      <w:pPr>
        <w:ind w:left="3060" w:hanging="360"/>
      </w:pPr>
    </w:lvl>
    <w:lvl w:ilvl="5" w:tplc="0419001B">
      <w:start w:val="1"/>
      <w:numFmt w:val="lowerRoman"/>
      <w:lvlText w:val="%6."/>
      <w:lvlJc w:val="right"/>
      <w:pPr>
        <w:ind w:left="3780" w:hanging="180"/>
      </w:pPr>
    </w:lvl>
    <w:lvl w:ilvl="6" w:tplc="0419000F">
      <w:start w:val="1"/>
      <w:numFmt w:val="decimal"/>
      <w:lvlText w:val="%7."/>
      <w:lvlJc w:val="left"/>
      <w:pPr>
        <w:ind w:left="4500" w:hanging="360"/>
      </w:pPr>
    </w:lvl>
    <w:lvl w:ilvl="7" w:tplc="04190019">
      <w:start w:val="1"/>
      <w:numFmt w:val="lowerLetter"/>
      <w:lvlText w:val="%8."/>
      <w:lvlJc w:val="left"/>
      <w:pPr>
        <w:ind w:left="5220" w:hanging="360"/>
      </w:pPr>
    </w:lvl>
    <w:lvl w:ilvl="8" w:tplc="0419001B">
      <w:start w:val="1"/>
      <w:numFmt w:val="lowerRoman"/>
      <w:lvlText w:val="%9."/>
      <w:lvlJc w:val="right"/>
      <w:pPr>
        <w:ind w:left="5940" w:hanging="180"/>
      </w:pPr>
    </w:lvl>
  </w:abstractNum>
  <w:abstractNum w:abstractNumId="8">
    <w:nsid w:val="41BA4B23"/>
    <w:multiLevelType w:val="multilevel"/>
    <w:tmpl w:val="60E496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9">
    <w:nsid w:val="4B0A1103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0">
    <w:nsid w:val="4C384804"/>
    <w:multiLevelType w:val="hybridMultilevel"/>
    <w:tmpl w:val="BE3A40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197F44"/>
    <w:multiLevelType w:val="hybridMultilevel"/>
    <w:tmpl w:val="4FB2C830"/>
    <w:lvl w:ilvl="0" w:tplc="ACA4A408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3">
    <w:nsid w:val="5B35477E"/>
    <w:multiLevelType w:val="hybridMultilevel"/>
    <w:tmpl w:val="D3DE70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157765"/>
    <w:multiLevelType w:val="hybridMultilevel"/>
    <w:tmpl w:val="E080411E"/>
    <w:lvl w:ilvl="0" w:tplc="4904709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CD4E5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6">
    <w:nsid w:val="69873D01"/>
    <w:multiLevelType w:val="multilevel"/>
    <w:tmpl w:val="0CA2E3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92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2"/>
  </w:num>
  <w:num w:numId="5">
    <w:abstractNumId w:val="15"/>
  </w:num>
  <w:num w:numId="6">
    <w:abstractNumId w:val="16"/>
  </w:num>
  <w:num w:numId="7">
    <w:abstractNumId w:val="2"/>
  </w:num>
  <w:num w:numId="8">
    <w:abstractNumId w:val="14"/>
  </w:num>
  <w:num w:numId="9">
    <w:abstractNumId w:val="7"/>
  </w:num>
  <w:num w:numId="10">
    <w:abstractNumId w:val="8"/>
  </w:num>
  <w:num w:numId="11">
    <w:abstractNumId w:val="9"/>
  </w:num>
  <w:num w:numId="12">
    <w:abstractNumId w:val="5"/>
  </w:num>
  <w:num w:numId="13">
    <w:abstractNumId w:val="1"/>
  </w:num>
  <w:num w:numId="14">
    <w:abstractNumId w:val="11"/>
  </w:num>
  <w:num w:numId="15">
    <w:abstractNumId w:val="10"/>
  </w:num>
  <w:num w:numId="16">
    <w:abstractNumId w:val="6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E98"/>
    <w:rsid w:val="00010FF0"/>
    <w:rsid w:val="00011356"/>
    <w:rsid w:val="00013A94"/>
    <w:rsid w:val="00026514"/>
    <w:rsid w:val="00030E92"/>
    <w:rsid w:val="00037D6A"/>
    <w:rsid w:val="00043D78"/>
    <w:rsid w:val="0006555B"/>
    <w:rsid w:val="000675EF"/>
    <w:rsid w:val="00071160"/>
    <w:rsid w:val="000723E9"/>
    <w:rsid w:val="0007589C"/>
    <w:rsid w:val="0007704E"/>
    <w:rsid w:val="000A422B"/>
    <w:rsid w:val="000A6EBC"/>
    <w:rsid w:val="000B025A"/>
    <w:rsid w:val="000B5B08"/>
    <w:rsid w:val="000B753D"/>
    <w:rsid w:val="000B79CA"/>
    <w:rsid w:val="000C586B"/>
    <w:rsid w:val="000D346A"/>
    <w:rsid w:val="000E02B8"/>
    <w:rsid w:val="000E22DA"/>
    <w:rsid w:val="000E5970"/>
    <w:rsid w:val="000F696A"/>
    <w:rsid w:val="00103357"/>
    <w:rsid w:val="00103AF5"/>
    <w:rsid w:val="001076F1"/>
    <w:rsid w:val="00122408"/>
    <w:rsid w:val="00122F11"/>
    <w:rsid w:val="001249DF"/>
    <w:rsid w:val="0013040F"/>
    <w:rsid w:val="001313F2"/>
    <w:rsid w:val="00132571"/>
    <w:rsid w:val="00135891"/>
    <w:rsid w:val="00136912"/>
    <w:rsid w:val="001422F3"/>
    <w:rsid w:val="0014706B"/>
    <w:rsid w:val="00150902"/>
    <w:rsid w:val="00152F67"/>
    <w:rsid w:val="0016040C"/>
    <w:rsid w:val="00164999"/>
    <w:rsid w:val="001650C8"/>
    <w:rsid w:val="001716CB"/>
    <w:rsid w:val="00173B5E"/>
    <w:rsid w:val="0018247E"/>
    <w:rsid w:val="001849C9"/>
    <w:rsid w:val="00186F4D"/>
    <w:rsid w:val="001A2796"/>
    <w:rsid w:val="001C0647"/>
    <w:rsid w:val="001C1DD3"/>
    <w:rsid w:val="001C338B"/>
    <w:rsid w:val="001D0E39"/>
    <w:rsid w:val="001D1D8E"/>
    <w:rsid w:val="001E4432"/>
    <w:rsid w:val="001F3EC3"/>
    <w:rsid w:val="00203539"/>
    <w:rsid w:val="0020507B"/>
    <w:rsid w:val="002056D5"/>
    <w:rsid w:val="002167B9"/>
    <w:rsid w:val="00227077"/>
    <w:rsid w:val="002359AA"/>
    <w:rsid w:val="00235BCF"/>
    <w:rsid w:val="00242EE2"/>
    <w:rsid w:val="00247ADC"/>
    <w:rsid w:val="00250C01"/>
    <w:rsid w:val="00251B71"/>
    <w:rsid w:val="00251E8C"/>
    <w:rsid w:val="00252D24"/>
    <w:rsid w:val="00261CE2"/>
    <w:rsid w:val="002624BB"/>
    <w:rsid w:val="0027049D"/>
    <w:rsid w:val="00270E93"/>
    <w:rsid w:val="00271D2B"/>
    <w:rsid w:val="00272C62"/>
    <w:rsid w:val="002851F3"/>
    <w:rsid w:val="00294768"/>
    <w:rsid w:val="002952BD"/>
    <w:rsid w:val="00295510"/>
    <w:rsid w:val="002A0C54"/>
    <w:rsid w:val="002A3A22"/>
    <w:rsid w:val="002A629C"/>
    <w:rsid w:val="002A6AC0"/>
    <w:rsid w:val="002C7D67"/>
    <w:rsid w:val="002D2C01"/>
    <w:rsid w:val="002D5DE7"/>
    <w:rsid w:val="002E0531"/>
    <w:rsid w:val="002E706C"/>
    <w:rsid w:val="002E77AE"/>
    <w:rsid w:val="002F1F8B"/>
    <w:rsid w:val="002F6A48"/>
    <w:rsid w:val="002F724B"/>
    <w:rsid w:val="002F75C8"/>
    <w:rsid w:val="003168DB"/>
    <w:rsid w:val="00326200"/>
    <w:rsid w:val="00355D67"/>
    <w:rsid w:val="00360056"/>
    <w:rsid w:val="003663F7"/>
    <w:rsid w:val="00371847"/>
    <w:rsid w:val="00371F6E"/>
    <w:rsid w:val="0037474A"/>
    <w:rsid w:val="0037556F"/>
    <w:rsid w:val="00383736"/>
    <w:rsid w:val="003855E5"/>
    <w:rsid w:val="00392D24"/>
    <w:rsid w:val="003954C6"/>
    <w:rsid w:val="003972A7"/>
    <w:rsid w:val="003972D0"/>
    <w:rsid w:val="003A020A"/>
    <w:rsid w:val="003A0DE0"/>
    <w:rsid w:val="003B505D"/>
    <w:rsid w:val="003C0692"/>
    <w:rsid w:val="003C64F1"/>
    <w:rsid w:val="003D4379"/>
    <w:rsid w:val="003D5D8C"/>
    <w:rsid w:val="003D5DC6"/>
    <w:rsid w:val="003D5FCE"/>
    <w:rsid w:val="003F392D"/>
    <w:rsid w:val="003F40EC"/>
    <w:rsid w:val="003F45E3"/>
    <w:rsid w:val="003F4DC8"/>
    <w:rsid w:val="003F58B3"/>
    <w:rsid w:val="00405438"/>
    <w:rsid w:val="00407219"/>
    <w:rsid w:val="00413E90"/>
    <w:rsid w:val="0041421D"/>
    <w:rsid w:val="00422D6D"/>
    <w:rsid w:val="00423B40"/>
    <w:rsid w:val="004335DE"/>
    <w:rsid w:val="00440144"/>
    <w:rsid w:val="00442DB3"/>
    <w:rsid w:val="00451DE8"/>
    <w:rsid w:val="004570B0"/>
    <w:rsid w:val="0045796C"/>
    <w:rsid w:val="0046301A"/>
    <w:rsid w:val="00473BAF"/>
    <w:rsid w:val="004863B1"/>
    <w:rsid w:val="00486EE0"/>
    <w:rsid w:val="004904C1"/>
    <w:rsid w:val="00490E0A"/>
    <w:rsid w:val="0049491B"/>
    <w:rsid w:val="00497D13"/>
    <w:rsid w:val="004A2A51"/>
    <w:rsid w:val="004A5A41"/>
    <w:rsid w:val="004A7CC0"/>
    <w:rsid w:val="004B594A"/>
    <w:rsid w:val="004B6324"/>
    <w:rsid w:val="004C0F5B"/>
    <w:rsid w:val="004C0FCE"/>
    <w:rsid w:val="004D0D97"/>
    <w:rsid w:val="004D52B0"/>
    <w:rsid w:val="004F07FE"/>
    <w:rsid w:val="005041AB"/>
    <w:rsid w:val="00507D6D"/>
    <w:rsid w:val="00512DF5"/>
    <w:rsid w:val="005245C6"/>
    <w:rsid w:val="005376D0"/>
    <w:rsid w:val="005544E0"/>
    <w:rsid w:val="00557CB2"/>
    <w:rsid w:val="005650DB"/>
    <w:rsid w:val="00566EDF"/>
    <w:rsid w:val="00567353"/>
    <w:rsid w:val="00572A68"/>
    <w:rsid w:val="00575B3B"/>
    <w:rsid w:val="0058469C"/>
    <w:rsid w:val="00585145"/>
    <w:rsid w:val="00586B55"/>
    <w:rsid w:val="00593176"/>
    <w:rsid w:val="005A26F5"/>
    <w:rsid w:val="005A2ED9"/>
    <w:rsid w:val="005B1E18"/>
    <w:rsid w:val="005B570A"/>
    <w:rsid w:val="005C5FA5"/>
    <w:rsid w:val="005C5FCD"/>
    <w:rsid w:val="005C687C"/>
    <w:rsid w:val="005C6DF6"/>
    <w:rsid w:val="005E0B8A"/>
    <w:rsid w:val="005F0B64"/>
    <w:rsid w:val="005F4884"/>
    <w:rsid w:val="005F6D76"/>
    <w:rsid w:val="006114FA"/>
    <w:rsid w:val="00612104"/>
    <w:rsid w:val="00630C1A"/>
    <w:rsid w:val="00641D4D"/>
    <w:rsid w:val="0064681F"/>
    <w:rsid w:val="006529CC"/>
    <w:rsid w:val="006551FD"/>
    <w:rsid w:val="0065691D"/>
    <w:rsid w:val="00663816"/>
    <w:rsid w:val="00671782"/>
    <w:rsid w:val="006735C3"/>
    <w:rsid w:val="0067464B"/>
    <w:rsid w:val="00686068"/>
    <w:rsid w:val="006B30E4"/>
    <w:rsid w:val="006B5A25"/>
    <w:rsid w:val="006C68C7"/>
    <w:rsid w:val="006E29E3"/>
    <w:rsid w:val="006E35FB"/>
    <w:rsid w:val="006E47E1"/>
    <w:rsid w:val="006E6D21"/>
    <w:rsid w:val="006F0A47"/>
    <w:rsid w:val="00700A82"/>
    <w:rsid w:val="00701E6A"/>
    <w:rsid w:val="00704B1A"/>
    <w:rsid w:val="00706385"/>
    <w:rsid w:val="007160AE"/>
    <w:rsid w:val="00727E38"/>
    <w:rsid w:val="007329E2"/>
    <w:rsid w:val="00733439"/>
    <w:rsid w:val="00744A79"/>
    <w:rsid w:val="00746EF4"/>
    <w:rsid w:val="0076197E"/>
    <w:rsid w:val="00763361"/>
    <w:rsid w:val="00777CBA"/>
    <w:rsid w:val="00781FF1"/>
    <w:rsid w:val="007921DB"/>
    <w:rsid w:val="00797CF0"/>
    <w:rsid w:val="007A0EBE"/>
    <w:rsid w:val="007A6C31"/>
    <w:rsid w:val="007A7982"/>
    <w:rsid w:val="007B0336"/>
    <w:rsid w:val="007B1C1B"/>
    <w:rsid w:val="007B6A97"/>
    <w:rsid w:val="007E3240"/>
    <w:rsid w:val="007E374D"/>
    <w:rsid w:val="007F4B77"/>
    <w:rsid w:val="007F5C19"/>
    <w:rsid w:val="008160AB"/>
    <w:rsid w:val="00821960"/>
    <w:rsid w:val="00822607"/>
    <w:rsid w:val="008248EE"/>
    <w:rsid w:val="00824B36"/>
    <w:rsid w:val="008277B9"/>
    <w:rsid w:val="00837DEE"/>
    <w:rsid w:val="00856938"/>
    <w:rsid w:val="00861258"/>
    <w:rsid w:val="00874BDF"/>
    <w:rsid w:val="00893FD0"/>
    <w:rsid w:val="0089447A"/>
    <w:rsid w:val="0089557B"/>
    <w:rsid w:val="008A0478"/>
    <w:rsid w:val="008C4131"/>
    <w:rsid w:val="008D4C06"/>
    <w:rsid w:val="008F04BA"/>
    <w:rsid w:val="008F0BB2"/>
    <w:rsid w:val="00902244"/>
    <w:rsid w:val="00915DEC"/>
    <w:rsid w:val="00922863"/>
    <w:rsid w:val="00923D57"/>
    <w:rsid w:val="009258BB"/>
    <w:rsid w:val="00932117"/>
    <w:rsid w:val="00940D6C"/>
    <w:rsid w:val="009441C1"/>
    <w:rsid w:val="009552BD"/>
    <w:rsid w:val="0097133C"/>
    <w:rsid w:val="009757E1"/>
    <w:rsid w:val="009759E4"/>
    <w:rsid w:val="00997602"/>
    <w:rsid w:val="009A0FFF"/>
    <w:rsid w:val="009A24D4"/>
    <w:rsid w:val="009A3F92"/>
    <w:rsid w:val="009A72A3"/>
    <w:rsid w:val="009B0848"/>
    <w:rsid w:val="009C1694"/>
    <w:rsid w:val="009C70F0"/>
    <w:rsid w:val="009C7908"/>
    <w:rsid w:val="009D05C6"/>
    <w:rsid w:val="009D1A17"/>
    <w:rsid w:val="009D28C8"/>
    <w:rsid w:val="009D60A0"/>
    <w:rsid w:val="009F76A4"/>
    <w:rsid w:val="00A060FB"/>
    <w:rsid w:val="00A13AC6"/>
    <w:rsid w:val="00A2104F"/>
    <w:rsid w:val="00A23E98"/>
    <w:rsid w:val="00A255C5"/>
    <w:rsid w:val="00A404FD"/>
    <w:rsid w:val="00A536A7"/>
    <w:rsid w:val="00A64C89"/>
    <w:rsid w:val="00A742AF"/>
    <w:rsid w:val="00A82086"/>
    <w:rsid w:val="00A83E04"/>
    <w:rsid w:val="00A842D4"/>
    <w:rsid w:val="00A868ED"/>
    <w:rsid w:val="00A90575"/>
    <w:rsid w:val="00AA0CA6"/>
    <w:rsid w:val="00AA5785"/>
    <w:rsid w:val="00AA5F3A"/>
    <w:rsid w:val="00AA680B"/>
    <w:rsid w:val="00AB41FA"/>
    <w:rsid w:val="00AC3FA9"/>
    <w:rsid w:val="00AC6633"/>
    <w:rsid w:val="00AD0894"/>
    <w:rsid w:val="00AD76BB"/>
    <w:rsid w:val="00AE119B"/>
    <w:rsid w:val="00AF3E0A"/>
    <w:rsid w:val="00B0647D"/>
    <w:rsid w:val="00B13E65"/>
    <w:rsid w:val="00B25D7D"/>
    <w:rsid w:val="00B27450"/>
    <w:rsid w:val="00B322D9"/>
    <w:rsid w:val="00B37E85"/>
    <w:rsid w:val="00B408DF"/>
    <w:rsid w:val="00B41DAC"/>
    <w:rsid w:val="00B44123"/>
    <w:rsid w:val="00B64592"/>
    <w:rsid w:val="00B658F0"/>
    <w:rsid w:val="00B70018"/>
    <w:rsid w:val="00B7022E"/>
    <w:rsid w:val="00B717E0"/>
    <w:rsid w:val="00B71F2D"/>
    <w:rsid w:val="00B7620B"/>
    <w:rsid w:val="00B812FA"/>
    <w:rsid w:val="00B826FB"/>
    <w:rsid w:val="00B83F85"/>
    <w:rsid w:val="00B8568F"/>
    <w:rsid w:val="00B85959"/>
    <w:rsid w:val="00B86F36"/>
    <w:rsid w:val="00B914A4"/>
    <w:rsid w:val="00B925D5"/>
    <w:rsid w:val="00B97D57"/>
    <w:rsid w:val="00BA0628"/>
    <w:rsid w:val="00BA0877"/>
    <w:rsid w:val="00BA0AE9"/>
    <w:rsid w:val="00BA292A"/>
    <w:rsid w:val="00BA3E3B"/>
    <w:rsid w:val="00BB61FA"/>
    <w:rsid w:val="00BC16E2"/>
    <w:rsid w:val="00BD3CC2"/>
    <w:rsid w:val="00BE170E"/>
    <w:rsid w:val="00BE63AF"/>
    <w:rsid w:val="00BE7D48"/>
    <w:rsid w:val="00BF0310"/>
    <w:rsid w:val="00C03526"/>
    <w:rsid w:val="00C03B78"/>
    <w:rsid w:val="00C20FD6"/>
    <w:rsid w:val="00C34D94"/>
    <w:rsid w:val="00C36674"/>
    <w:rsid w:val="00C43341"/>
    <w:rsid w:val="00C638BC"/>
    <w:rsid w:val="00C647A5"/>
    <w:rsid w:val="00C71B93"/>
    <w:rsid w:val="00C72B2B"/>
    <w:rsid w:val="00C7612E"/>
    <w:rsid w:val="00C81D62"/>
    <w:rsid w:val="00C826BF"/>
    <w:rsid w:val="00C9407E"/>
    <w:rsid w:val="00CB6F4D"/>
    <w:rsid w:val="00CC5D50"/>
    <w:rsid w:val="00CE53E1"/>
    <w:rsid w:val="00CE7D1C"/>
    <w:rsid w:val="00CF0072"/>
    <w:rsid w:val="00CF525D"/>
    <w:rsid w:val="00D027E3"/>
    <w:rsid w:val="00D05260"/>
    <w:rsid w:val="00D0545F"/>
    <w:rsid w:val="00D13228"/>
    <w:rsid w:val="00D150EB"/>
    <w:rsid w:val="00D24AF0"/>
    <w:rsid w:val="00D36BF4"/>
    <w:rsid w:val="00D441FE"/>
    <w:rsid w:val="00D4459D"/>
    <w:rsid w:val="00D51DFC"/>
    <w:rsid w:val="00D524D2"/>
    <w:rsid w:val="00D5584B"/>
    <w:rsid w:val="00D655C9"/>
    <w:rsid w:val="00D72A4D"/>
    <w:rsid w:val="00D72E98"/>
    <w:rsid w:val="00D76135"/>
    <w:rsid w:val="00DB0564"/>
    <w:rsid w:val="00DB0D4E"/>
    <w:rsid w:val="00DB4A20"/>
    <w:rsid w:val="00DC4F38"/>
    <w:rsid w:val="00DC6696"/>
    <w:rsid w:val="00DD1921"/>
    <w:rsid w:val="00DD2C28"/>
    <w:rsid w:val="00DD5FB6"/>
    <w:rsid w:val="00DE0363"/>
    <w:rsid w:val="00DE3375"/>
    <w:rsid w:val="00DE4704"/>
    <w:rsid w:val="00DE6B43"/>
    <w:rsid w:val="00E01373"/>
    <w:rsid w:val="00E046FD"/>
    <w:rsid w:val="00E06F1C"/>
    <w:rsid w:val="00E2293A"/>
    <w:rsid w:val="00E22D47"/>
    <w:rsid w:val="00E23158"/>
    <w:rsid w:val="00E26011"/>
    <w:rsid w:val="00E32EE9"/>
    <w:rsid w:val="00E426D4"/>
    <w:rsid w:val="00E54EEB"/>
    <w:rsid w:val="00E57D57"/>
    <w:rsid w:val="00E62F56"/>
    <w:rsid w:val="00E63397"/>
    <w:rsid w:val="00E67882"/>
    <w:rsid w:val="00E67A06"/>
    <w:rsid w:val="00E72CC4"/>
    <w:rsid w:val="00E77340"/>
    <w:rsid w:val="00E80DA2"/>
    <w:rsid w:val="00E81CDE"/>
    <w:rsid w:val="00E8457E"/>
    <w:rsid w:val="00E86DDC"/>
    <w:rsid w:val="00E87F7D"/>
    <w:rsid w:val="00E90E74"/>
    <w:rsid w:val="00E939D2"/>
    <w:rsid w:val="00E94CC8"/>
    <w:rsid w:val="00E9661C"/>
    <w:rsid w:val="00EA4FEB"/>
    <w:rsid w:val="00EA7383"/>
    <w:rsid w:val="00EB37E2"/>
    <w:rsid w:val="00EB4617"/>
    <w:rsid w:val="00EC723E"/>
    <w:rsid w:val="00EC73E2"/>
    <w:rsid w:val="00ED12C1"/>
    <w:rsid w:val="00ED3954"/>
    <w:rsid w:val="00ED4BEB"/>
    <w:rsid w:val="00ED702E"/>
    <w:rsid w:val="00EE0B46"/>
    <w:rsid w:val="00EE386E"/>
    <w:rsid w:val="00F0540F"/>
    <w:rsid w:val="00F076E3"/>
    <w:rsid w:val="00F163C6"/>
    <w:rsid w:val="00F20DAC"/>
    <w:rsid w:val="00F23557"/>
    <w:rsid w:val="00F30832"/>
    <w:rsid w:val="00F30E01"/>
    <w:rsid w:val="00F31649"/>
    <w:rsid w:val="00F33CCA"/>
    <w:rsid w:val="00F400D4"/>
    <w:rsid w:val="00F51006"/>
    <w:rsid w:val="00F54398"/>
    <w:rsid w:val="00F54F8A"/>
    <w:rsid w:val="00F64DE3"/>
    <w:rsid w:val="00F6764A"/>
    <w:rsid w:val="00F77E85"/>
    <w:rsid w:val="00F81768"/>
    <w:rsid w:val="00F84E6D"/>
    <w:rsid w:val="00F9055A"/>
    <w:rsid w:val="00F93308"/>
    <w:rsid w:val="00F95C32"/>
    <w:rsid w:val="00FA1112"/>
    <w:rsid w:val="00FA130F"/>
    <w:rsid w:val="00FA19F8"/>
    <w:rsid w:val="00FA1D67"/>
    <w:rsid w:val="00FA2DBC"/>
    <w:rsid w:val="00FA7E20"/>
    <w:rsid w:val="00FB267C"/>
    <w:rsid w:val="00FB4DBC"/>
    <w:rsid w:val="00FB5B45"/>
    <w:rsid w:val="00FD2D45"/>
    <w:rsid w:val="00FD2DAB"/>
    <w:rsid w:val="00FD6E26"/>
    <w:rsid w:val="00FE30D8"/>
    <w:rsid w:val="00FE4B01"/>
    <w:rsid w:val="00FF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2C1"/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84E6D"/>
    <w:pPr>
      <w:keepNext/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F84E6D"/>
    <w:rPr>
      <w:rFonts w:eastAsia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rsid w:val="00F84E6D"/>
    <w:pPr>
      <w:spacing w:before="100" w:beforeAutospacing="1" w:after="100" w:afterAutospacing="1"/>
    </w:pPr>
  </w:style>
  <w:style w:type="paragraph" w:styleId="BodyTextIndent3">
    <w:name w:val="Body Text Indent 3"/>
    <w:basedOn w:val="Normal"/>
    <w:link w:val="BodyTextIndent3Char"/>
    <w:uiPriority w:val="99"/>
    <w:semiHidden/>
    <w:rsid w:val="00F84E6D"/>
    <w:pPr>
      <w:spacing w:line="288" w:lineRule="auto"/>
      <w:ind w:firstLine="540"/>
      <w:jc w:val="both"/>
    </w:pPr>
    <w:rPr>
      <w:b/>
      <w:bCs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84E6D"/>
    <w:rPr>
      <w:rFonts w:eastAsia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84E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4E6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BD3CC2"/>
    <w:pPr>
      <w:ind w:left="720"/>
    </w:pPr>
  </w:style>
  <w:style w:type="paragraph" w:customStyle="1" w:styleId="ConsPlusCell">
    <w:name w:val="ConsPlusCell"/>
    <w:uiPriority w:val="99"/>
    <w:rsid w:val="0037474A"/>
    <w:pPr>
      <w:widowControl w:val="0"/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9C169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C1694"/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9C16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9C1694"/>
    <w:rPr>
      <w:b/>
      <w:bCs/>
    </w:rPr>
  </w:style>
  <w:style w:type="character" w:customStyle="1" w:styleId="FontStyle11">
    <w:name w:val="Font Style11"/>
    <w:uiPriority w:val="99"/>
    <w:rsid w:val="009C1694"/>
    <w:rPr>
      <w:rFonts w:ascii="Times New Roman" w:hAnsi="Times New Roman" w:cs="Times New Roman"/>
      <w:b/>
      <w:bCs/>
      <w:sz w:val="32"/>
      <w:szCs w:val="32"/>
    </w:rPr>
  </w:style>
  <w:style w:type="paragraph" w:customStyle="1" w:styleId="1">
    <w:name w:val="Абзац списка1"/>
    <w:basedOn w:val="Normal"/>
    <w:uiPriority w:val="99"/>
    <w:rsid w:val="00F30832"/>
    <w:pPr>
      <w:spacing w:after="200" w:line="276" w:lineRule="auto"/>
      <w:ind w:left="720"/>
    </w:pPr>
    <w:rPr>
      <w:lang w:eastAsia="en-US"/>
    </w:rPr>
  </w:style>
  <w:style w:type="character" w:styleId="Hyperlink">
    <w:name w:val="Hyperlink"/>
    <w:basedOn w:val="DefaultParagraphFont"/>
    <w:uiPriority w:val="99"/>
    <w:semiHidden/>
    <w:rsid w:val="00AA0CA6"/>
    <w:rPr>
      <w:color w:val="0000FF"/>
      <w:u w:val="single"/>
    </w:rPr>
  </w:style>
  <w:style w:type="paragraph" w:customStyle="1" w:styleId="a">
    <w:name w:val="Знак Знак Знак Знак Знак Знак Знак"/>
    <w:basedOn w:val="Normal"/>
    <w:uiPriority w:val="99"/>
    <w:rsid w:val="0007704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3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77DF53A9624D5ADBF75CC48931DE292E28C8F0B58343B43F23889E024643DC35E3EF18646CACCF45973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1677</TotalTime>
  <Pages>11</Pages>
  <Words>3526</Words>
  <Characters>20102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123</cp:lastModifiedBy>
  <cp:revision>269</cp:revision>
  <cp:lastPrinted>2015-11-02T11:25:00Z</cp:lastPrinted>
  <dcterms:created xsi:type="dcterms:W3CDTF">2014-08-22T12:20:00Z</dcterms:created>
  <dcterms:modified xsi:type="dcterms:W3CDTF">2015-11-17T07:52:00Z</dcterms:modified>
</cp:coreProperties>
</file>