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28" w:rsidRDefault="00416B28" w:rsidP="00F3026B">
      <w:pPr>
        <w:jc w:val="center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416B28" w:rsidRDefault="00416B28" w:rsidP="00F3026B">
      <w:pPr>
        <w:jc w:val="center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416B28" w:rsidRDefault="00416B28" w:rsidP="00F3026B">
      <w:pPr>
        <w:jc w:val="center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416B28" w:rsidRDefault="00416B28" w:rsidP="00F3026B">
      <w:pPr>
        <w:jc w:val="center"/>
        <w:rPr>
          <w:color w:val="000000"/>
        </w:rPr>
      </w:pPr>
    </w:p>
    <w:p w:rsidR="00416B28" w:rsidRDefault="00416B28" w:rsidP="00F3026B">
      <w:pPr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416B28" w:rsidRDefault="00416B28" w:rsidP="00F3026B">
      <w:pPr>
        <w:rPr>
          <w:color w:val="000000"/>
        </w:rPr>
      </w:pPr>
    </w:p>
    <w:p w:rsidR="00416B28" w:rsidRDefault="00416B28" w:rsidP="00F3026B">
      <w:pPr>
        <w:rPr>
          <w:color w:val="000000"/>
        </w:rPr>
      </w:pPr>
    </w:p>
    <w:p w:rsidR="00416B28" w:rsidRDefault="00416B28" w:rsidP="00F3026B">
      <w:pPr>
        <w:rPr>
          <w:color w:val="000000"/>
        </w:rPr>
      </w:pPr>
      <w:r>
        <w:rPr>
          <w:color w:val="000000"/>
        </w:rPr>
        <w:t xml:space="preserve"> 17.11.2015 года                                                                           №  411</w:t>
      </w:r>
    </w:p>
    <w:p w:rsidR="00416B28" w:rsidRDefault="00416B28" w:rsidP="00F3026B">
      <w:pPr>
        <w:rPr>
          <w:color w:val="000000"/>
        </w:rPr>
      </w:pPr>
    </w:p>
    <w:p w:rsidR="00416B28" w:rsidRDefault="00416B28" w:rsidP="00F3026B">
      <w:pPr>
        <w:rPr>
          <w:color w:val="000000"/>
        </w:rPr>
      </w:pPr>
    </w:p>
    <w:p w:rsidR="00416B28" w:rsidRDefault="00416B28" w:rsidP="00F3026B">
      <w:pPr>
        <w:rPr>
          <w:color w:val="000000"/>
        </w:rPr>
      </w:pPr>
      <w:r>
        <w:rPr>
          <w:color w:val="000000"/>
        </w:rPr>
        <w:t>О предоставлении служебной жилой</w:t>
      </w:r>
    </w:p>
    <w:p w:rsidR="00416B28" w:rsidRDefault="00416B28" w:rsidP="00F3026B">
      <w:pPr>
        <w:rPr>
          <w:color w:val="000000"/>
        </w:rPr>
      </w:pPr>
      <w:r>
        <w:rPr>
          <w:color w:val="000000"/>
        </w:rPr>
        <w:t>площади по договору найма служебного</w:t>
      </w:r>
    </w:p>
    <w:p w:rsidR="00416B28" w:rsidRDefault="00416B28" w:rsidP="00F3026B">
      <w:pPr>
        <w:rPr>
          <w:color w:val="000000"/>
        </w:rPr>
      </w:pPr>
      <w:r>
        <w:rPr>
          <w:color w:val="000000"/>
        </w:rPr>
        <w:t>жилого помещения в п. Кирпичное</w:t>
      </w:r>
    </w:p>
    <w:p w:rsidR="00416B28" w:rsidRDefault="00416B28" w:rsidP="00F3026B">
      <w:pPr>
        <w:rPr>
          <w:color w:val="000000"/>
        </w:rPr>
      </w:pPr>
    </w:p>
    <w:p w:rsidR="00416B28" w:rsidRDefault="00416B28" w:rsidP="00F3026B">
      <w:pPr>
        <w:jc w:val="both"/>
        <w:rPr>
          <w:color w:val="000000"/>
        </w:rPr>
      </w:pPr>
      <w:r>
        <w:rPr>
          <w:color w:val="000000"/>
        </w:rPr>
        <w:t xml:space="preserve">     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189-ФЗ «О введении в действие Жилищного кодекса РФ», областным законом Ленинградской области от 26.10.2005 г.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договору социального найма», в связи с поступившим заявлением</w:t>
      </w:r>
    </w:p>
    <w:p w:rsidR="00416B28" w:rsidRDefault="00416B28" w:rsidP="00F3026B">
      <w:pPr>
        <w:jc w:val="both"/>
        <w:rPr>
          <w:color w:val="000000"/>
        </w:rPr>
      </w:pPr>
    </w:p>
    <w:p w:rsidR="00416B28" w:rsidRDefault="00416B28" w:rsidP="00F3026B">
      <w:pPr>
        <w:jc w:val="center"/>
        <w:rPr>
          <w:color w:val="000000"/>
        </w:rPr>
      </w:pPr>
    </w:p>
    <w:p w:rsidR="00416B28" w:rsidRDefault="00416B28" w:rsidP="00F3026B">
      <w:pPr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416B28" w:rsidRDefault="00416B28" w:rsidP="00F3026B">
      <w:pPr>
        <w:ind w:left="360"/>
        <w:jc w:val="both"/>
        <w:rPr>
          <w:color w:val="000000"/>
        </w:rPr>
      </w:pPr>
    </w:p>
    <w:p w:rsidR="00416B28" w:rsidRDefault="00416B28" w:rsidP="00F3026B">
      <w:pPr>
        <w:numPr>
          <w:ilvl w:val="0"/>
          <w:numId w:val="1"/>
        </w:numPr>
        <w:jc w:val="both"/>
        <w:rPr>
          <w:color w:val="000000"/>
        </w:rPr>
      </w:pPr>
      <w:r w:rsidRPr="004159B9">
        <w:rPr>
          <w:color w:val="000000"/>
        </w:rPr>
        <w:t xml:space="preserve">Предоставить Сухоруковой Марине Николаевне служебное жилое помещение в виде отдельной  двухкомнатной квартиры  по адресу: п. Кирпичное,  ул. Строительная, д. 8, квартира 15 </w:t>
      </w:r>
      <w:r>
        <w:rPr>
          <w:color w:val="000000"/>
        </w:rPr>
        <w:t xml:space="preserve">общей площадью 42.71 </w:t>
      </w:r>
      <w:r w:rsidRPr="004159B9">
        <w:rPr>
          <w:color w:val="000000"/>
        </w:rPr>
        <w:t xml:space="preserve">кв. м, в том числе жилой – </w:t>
      </w:r>
      <w:r>
        <w:rPr>
          <w:color w:val="000000"/>
        </w:rPr>
        <w:t>26.30</w:t>
      </w:r>
      <w:r w:rsidRPr="004159B9">
        <w:rPr>
          <w:color w:val="000000"/>
        </w:rPr>
        <w:t xml:space="preserve"> кв.м</w:t>
      </w:r>
      <w:r>
        <w:rPr>
          <w:color w:val="000000"/>
        </w:rPr>
        <w:t xml:space="preserve"> на период трудовых отношений.</w:t>
      </w:r>
    </w:p>
    <w:p w:rsidR="00416B28" w:rsidRDefault="00416B28" w:rsidP="00F3026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Заключить договор найма служебного жилого помещения  с Сухоруковой Мариной Николаевной, фельдшером фельдшерско-акушерского пункта поселка Кирпичное на отдельную двухкомнатную квартиру по адресу: пос. Кирпичное, ул. Строительная, д.8, кВ. 15  </w:t>
      </w:r>
    </w:p>
    <w:p w:rsidR="00416B28" w:rsidRPr="004159B9" w:rsidRDefault="00416B28" w:rsidP="002C3F0A">
      <w:pPr>
        <w:ind w:left="720"/>
        <w:jc w:val="both"/>
        <w:rPr>
          <w:color w:val="000000"/>
        </w:rPr>
      </w:pPr>
    </w:p>
    <w:p w:rsidR="00416B28" w:rsidRDefault="00416B28" w:rsidP="00F3026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Контроль исполнения данного постановления оставляю за собой.</w:t>
      </w:r>
    </w:p>
    <w:p w:rsidR="00416B28" w:rsidRDefault="00416B28" w:rsidP="00F3026B">
      <w:pPr>
        <w:ind w:left="720"/>
        <w:jc w:val="both"/>
        <w:rPr>
          <w:color w:val="000000"/>
        </w:rPr>
      </w:pPr>
    </w:p>
    <w:p w:rsidR="00416B28" w:rsidRDefault="00416B28" w:rsidP="00F3026B">
      <w:pPr>
        <w:ind w:left="720"/>
        <w:jc w:val="both"/>
        <w:rPr>
          <w:color w:val="000000"/>
        </w:rPr>
      </w:pPr>
    </w:p>
    <w:p w:rsidR="00416B28" w:rsidRDefault="00416B28" w:rsidP="00F3026B">
      <w:pPr>
        <w:ind w:left="720"/>
        <w:jc w:val="both"/>
        <w:rPr>
          <w:color w:val="000000"/>
        </w:rPr>
      </w:pPr>
    </w:p>
    <w:p w:rsidR="00416B28" w:rsidRDefault="00416B28" w:rsidP="00F3026B">
      <w:pPr>
        <w:ind w:left="720"/>
        <w:jc w:val="both"/>
        <w:rPr>
          <w:color w:val="000000"/>
        </w:rPr>
      </w:pPr>
      <w:r>
        <w:rPr>
          <w:color w:val="000000"/>
        </w:rPr>
        <w:t>Глава администрации                                  М.Л. Торопов</w:t>
      </w:r>
    </w:p>
    <w:p w:rsidR="00416B28" w:rsidRDefault="00416B28" w:rsidP="00F3026B">
      <w:pPr>
        <w:ind w:left="720"/>
        <w:jc w:val="both"/>
        <w:rPr>
          <w:color w:val="000000"/>
          <w:sz w:val="22"/>
          <w:szCs w:val="22"/>
        </w:rPr>
      </w:pPr>
    </w:p>
    <w:p w:rsidR="00416B28" w:rsidRDefault="00416B28" w:rsidP="00F3026B">
      <w:pPr>
        <w:ind w:left="720"/>
        <w:jc w:val="both"/>
        <w:rPr>
          <w:color w:val="000000"/>
          <w:sz w:val="22"/>
          <w:szCs w:val="22"/>
        </w:rPr>
      </w:pPr>
    </w:p>
    <w:p w:rsidR="00416B28" w:rsidRDefault="00416B28" w:rsidP="00F3026B">
      <w:pPr>
        <w:ind w:left="720"/>
        <w:jc w:val="both"/>
        <w:rPr>
          <w:color w:val="000000"/>
          <w:sz w:val="22"/>
          <w:szCs w:val="22"/>
        </w:rPr>
      </w:pPr>
    </w:p>
    <w:p w:rsidR="00416B28" w:rsidRDefault="00416B28" w:rsidP="00F3026B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дело-2,  Сухоруковой-1.</w:t>
      </w:r>
    </w:p>
    <w:p w:rsidR="00416B28" w:rsidRDefault="00416B28" w:rsidP="00F3026B"/>
    <w:p w:rsidR="00416B28" w:rsidRDefault="00416B28"/>
    <w:sectPr w:rsidR="00416B28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21B45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26B"/>
    <w:rsid w:val="000967B3"/>
    <w:rsid w:val="000C6342"/>
    <w:rsid w:val="000C73CB"/>
    <w:rsid w:val="002C3F0A"/>
    <w:rsid w:val="002E7753"/>
    <w:rsid w:val="004159B9"/>
    <w:rsid w:val="00416B28"/>
    <w:rsid w:val="005F012A"/>
    <w:rsid w:val="00723EDB"/>
    <w:rsid w:val="007553CF"/>
    <w:rsid w:val="009B6742"/>
    <w:rsid w:val="009E3954"/>
    <w:rsid w:val="00C81436"/>
    <w:rsid w:val="00D72C23"/>
    <w:rsid w:val="00DE2DC4"/>
    <w:rsid w:val="00EB7E72"/>
    <w:rsid w:val="00EF7EA3"/>
    <w:rsid w:val="00F3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F3026B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5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1</Pages>
  <Words>231</Words>
  <Characters>1317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5</cp:revision>
  <cp:lastPrinted>2015-11-17T12:24:00Z</cp:lastPrinted>
  <dcterms:created xsi:type="dcterms:W3CDTF">2015-11-17T08:00:00Z</dcterms:created>
  <dcterms:modified xsi:type="dcterms:W3CDTF">2015-11-17T12:24:00Z</dcterms:modified>
</cp:coreProperties>
</file>