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42F" w:rsidRDefault="0027642F" w:rsidP="009C52C7">
      <w:pPr>
        <w:jc w:val="center"/>
        <w:outlineLvl w:val="0"/>
        <w:rPr>
          <w:color w:val="000000"/>
        </w:rPr>
      </w:pPr>
      <w:r>
        <w:rPr>
          <w:color w:val="000000"/>
        </w:rPr>
        <w:t>АДМИНИСТРАЦИЯ МУНИЦИПАЛЬНОГО ОБРАЗОВАНИЯ</w:t>
      </w:r>
    </w:p>
    <w:p w:rsidR="0027642F" w:rsidRDefault="0027642F" w:rsidP="009C52C7">
      <w:pPr>
        <w:jc w:val="center"/>
        <w:outlineLvl w:val="0"/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27642F" w:rsidRDefault="0027642F" w:rsidP="009C52C7">
      <w:pPr>
        <w:jc w:val="center"/>
        <w:outlineLvl w:val="0"/>
        <w:rPr>
          <w:color w:val="000000"/>
        </w:rPr>
      </w:pPr>
      <w:r>
        <w:rPr>
          <w:color w:val="000000"/>
        </w:rPr>
        <w:t>ВЫБОРГСКОГО РАЙОНА  ЛЕНИНГРАДСКОЙ ОБЛАСТИ</w:t>
      </w:r>
    </w:p>
    <w:p w:rsidR="0027642F" w:rsidRDefault="0027642F" w:rsidP="003F7118">
      <w:pPr>
        <w:jc w:val="center"/>
        <w:rPr>
          <w:color w:val="000000"/>
        </w:rPr>
      </w:pPr>
    </w:p>
    <w:p w:rsidR="0027642F" w:rsidRDefault="0027642F" w:rsidP="009C52C7">
      <w:pPr>
        <w:jc w:val="center"/>
        <w:outlineLvl w:val="0"/>
        <w:rPr>
          <w:color w:val="000000"/>
        </w:rPr>
      </w:pPr>
      <w:r>
        <w:rPr>
          <w:color w:val="000000"/>
        </w:rPr>
        <w:t>ПОСТАНОВЛЕНИЕ</w:t>
      </w:r>
    </w:p>
    <w:p w:rsidR="0027642F" w:rsidRDefault="0027642F" w:rsidP="003F7118">
      <w:pPr>
        <w:rPr>
          <w:color w:val="000000"/>
        </w:rPr>
      </w:pPr>
    </w:p>
    <w:p w:rsidR="0027642F" w:rsidRPr="00442747" w:rsidRDefault="0027642F" w:rsidP="003F7118">
      <w:pPr>
        <w:rPr>
          <w:color w:val="000000"/>
        </w:rPr>
      </w:pPr>
      <w:r>
        <w:rPr>
          <w:color w:val="000000"/>
        </w:rPr>
        <w:t xml:space="preserve">  </w:t>
      </w:r>
      <w:r w:rsidRPr="00BA645B">
        <w:rPr>
          <w:color w:val="000000"/>
        </w:rPr>
        <w:t>20</w:t>
      </w:r>
      <w:r w:rsidRPr="00442747">
        <w:rPr>
          <w:color w:val="000000"/>
        </w:rPr>
        <w:t>.</w:t>
      </w:r>
      <w:r w:rsidRPr="00BA645B">
        <w:rPr>
          <w:color w:val="000000"/>
        </w:rPr>
        <w:t>05</w:t>
      </w:r>
      <w:r w:rsidRPr="00442747">
        <w:rPr>
          <w:color w:val="000000"/>
        </w:rPr>
        <w:t>.</w:t>
      </w:r>
      <w:r w:rsidRPr="00BA645B">
        <w:rPr>
          <w:color w:val="000000"/>
        </w:rPr>
        <w:t>2015</w:t>
      </w:r>
      <w:r>
        <w:rPr>
          <w:color w:val="000000"/>
        </w:rPr>
        <w:t xml:space="preserve">  года                                                                           №  </w:t>
      </w:r>
      <w:r w:rsidRPr="00442747">
        <w:rPr>
          <w:color w:val="000000"/>
        </w:rPr>
        <w:t>218</w:t>
      </w:r>
    </w:p>
    <w:p w:rsidR="0027642F" w:rsidRDefault="0027642F" w:rsidP="003F7118">
      <w:pPr>
        <w:rPr>
          <w:color w:val="000000"/>
        </w:rPr>
      </w:pPr>
    </w:p>
    <w:p w:rsidR="0027642F" w:rsidRDefault="0027642F" w:rsidP="009C52C7">
      <w:pPr>
        <w:outlineLvl w:val="0"/>
        <w:rPr>
          <w:color w:val="000000"/>
        </w:rPr>
      </w:pPr>
      <w:r>
        <w:rPr>
          <w:color w:val="000000"/>
        </w:rPr>
        <w:t>О перерегистрации очереди по улучшению</w:t>
      </w:r>
    </w:p>
    <w:p w:rsidR="0027642F" w:rsidRDefault="0027642F" w:rsidP="003F7118">
      <w:pPr>
        <w:rPr>
          <w:color w:val="000000"/>
        </w:rPr>
      </w:pPr>
      <w:r>
        <w:rPr>
          <w:color w:val="000000"/>
        </w:rPr>
        <w:t>жилищных условий при администрации</w:t>
      </w:r>
    </w:p>
    <w:p w:rsidR="0027642F" w:rsidRDefault="0027642F" w:rsidP="003F7118">
      <w:pPr>
        <w:rPr>
          <w:color w:val="000000"/>
        </w:rPr>
      </w:pPr>
      <w:r>
        <w:rPr>
          <w:color w:val="000000"/>
        </w:rPr>
        <w:t xml:space="preserve">муниципального образования </w:t>
      </w:r>
    </w:p>
    <w:p w:rsidR="0027642F" w:rsidRDefault="0027642F" w:rsidP="003F7118">
      <w:pPr>
        <w:rPr>
          <w:color w:val="000000"/>
        </w:rPr>
      </w:pPr>
      <w:r>
        <w:rPr>
          <w:color w:val="000000"/>
        </w:rPr>
        <w:t>«Красносельское сельское поселение»</w:t>
      </w:r>
    </w:p>
    <w:p w:rsidR="0027642F" w:rsidRDefault="0027642F" w:rsidP="003F7118">
      <w:pPr>
        <w:rPr>
          <w:color w:val="000000"/>
        </w:rPr>
      </w:pPr>
    </w:p>
    <w:p w:rsidR="0027642F" w:rsidRDefault="0027642F" w:rsidP="003F7118">
      <w:pPr>
        <w:jc w:val="both"/>
        <w:rPr>
          <w:color w:val="000000"/>
        </w:rPr>
      </w:pPr>
      <w:r>
        <w:rPr>
          <w:color w:val="000000"/>
        </w:rPr>
        <w:tab/>
        <w:t xml:space="preserve">Рассмотрев материалы учетных дел граждан, состоящих на учете по улучшению жилищных условий при администрации муниципального образования «Красносельское сельское поселение» Выборгского района Ленинградской области, 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29.12.2004 г. 189-ФЗ «О введении в действие Жилищного кодекса РФ», областным законом Ленинградской области от 26.10.2005 г. № 89-оз «О порядке ведения органами местного самоуправления Ленинградской области учета граждан в качестве нуждающихся в жилых помещениях, предоставляемых по договору социального найма»,  решением № </w:t>
      </w:r>
      <w:r w:rsidRPr="009C52C7">
        <w:rPr>
          <w:color w:val="000000"/>
        </w:rPr>
        <w:t>4</w:t>
      </w:r>
      <w:r>
        <w:rPr>
          <w:color w:val="000000"/>
        </w:rPr>
        <w:t xml:space="preserve">/2 заседания № </w:t>
      </w:r>
      <w:r w:rsidRPr="009C52C7">
        <w:rPr>
          <w:color w:val="000000"/>
        </w:rPr>
        <w:t>4</w:t>
      </w:r>
      <w:r>
        <w:rPr>
          <w:color w:val="000000"/>
        </w:rPr>
        <w:t xml:space="preserve"> жилищной комиссии  при администрации МО «Красносельское сельское поселение» Выборгского района Ленинградской области от </w:t>
      </w:r>
      <w:r w:rsidRPr="009C52C7">
        <w:rPr>
          <w:color w:val="000000"/>
        </w:rPr>
        <w:t>19.05.2015</w:t>
      </w:r>
      <w:r>
        <w:rPr>
          <w:color w:val="000000"/>
        </w:rPr>
        <w:t xml:space="preserve"> г., жилищным кодексом Российской федерации</w:t>
      </w:r>
    </w:p>
    <w:p w:rsidR="0027642F" w:rsidRDefault="0027642F" w:rsidP="009C52C7">
      <w:pPr>
        <w:jc w:val="center"/>
        <w:outlineLvl w:val="0"/>
        <w:rPr>
          <w:color w:val="000000"/>
        </w:rPr>
      </w:pPr>
      <w:r>
        <w:rPr>
          <w:color w:val="000000"/>
        </w:rPr>
        <w:t>ПОСТАНОВЛЯЕТ:</w:t>
      </w:r>
    </w:p>
    <w:p w:rsidR="0027642F" w:rsidRDefault="0027642F" w:rsidP="003F7118">
      <w:pPr>
        <w:jc w:val="center"/>
        <w:rPr>
          <w:color w:val="000000"/>
        </w:rPr>
      </w:pPr>
    </w:p>
    <w:p w:rsidR="0027642F" w:rsidRDefault="0027642F" w:rsidP="003F7118">
      <w:pPr>
        <w:numPr>
          <w:ilvl w:val="0"/>
          <w:numId w:val="1"/>
        </w:numPr>
        <w:jc w:val="both"/>
        <w:rPr>
          <w:color w:val="000000"/>
        </w:rPr>
      </w:pPr>
      <w:r>
        <w:rPr>
          <w:color w:val="000000"/>
        </w:rPr>
        <w:t xml:space="preserve">Утвердить список очередности по улучшению жилищных условий при администрации муниципального образования «Красносельское сельское поселение» в количестве </w:t>
      </w:r>
      <w:r w:rsidRPr="009C52C7">
        <w:rPr>
          <w:color w:val="000000"/>
        </w:rPr>
        <w:t>16</w:t>
      </w:r>
      <w:r>
        <w:rPr>
          <w:color w:val="000000"/>
        </w:rPr>
        <w:t xml:space="preserve"> семей, с №1 по № </w:t>
      </w:r>
      <w:r w:rsidRPr="009C52C7">
        <w:rPr>
          <w:color w:val="000000"/>
        </w:rPr>
        <w:t>16</w:t>
      </w:r>
      <w:r>
        <w:rPr>
          <w:color w:val="000000"/>
        </w:rPr>
        <w:t>.</w:t>
      </w:r>
    </w:p>
    <w:p w:rsidR="0027642F" w:rsidRDefault="0027642F" w:rsidP="003F7118">
      <w:pPr>
        <w:ind w:left="720"/>
        <w:jc w:val="both"/>
        <w:rPr>
          <w:color w:val="000000"/>
        </w:rPr>
      </w:pPr>
    </w:p>
    <w:p w:rsidR="0027642F" w:rsidRDefault="0027642F" w:rsidP="003F7118">
      <w:pPr>
        <w:numPr>
          <w:ilvl w:val="0"/>
          <w:numId w:val="2"/>
        </w:numPr>
        <w:jc w:val="both"/>
        <w:rPr>
          <w:color w:val="000000"/>
        </w:rPr>
      </w:pPr>
      <w:r>
        <w:rPr>
          <w:color w:val="000000"/>
        </w:rPr>
        <w:t>Постановление опубликовать в газете «Выборг».</w:t>
      </w:r>
    </w:p>
    <w:p w:rsidR="0027642F" w:rsidRDefault="0027642F" w:rsidP="003F7118">
      <w:pPr>
        <w:ind w:left="720"/>
        <w:jc w:val="both"/>
        <w:rPr>
          <w:color w:val="000000"/>
        </w:rPr>
      </w:pPr>
    </w:p>
    <w:p w:rsidR="0027642F" w:rsidRDefault="0027642F" w:rsidP="003F7118">
      <w:pPr>
        <w:jc w:val="both"/>
        <w:rPr>
          <w:color w:val="000000"/>
        </w:rPr>
      </w:pPr>
    </w:p>
    <w:p w:rsidR="0027642F" w:rsidRDefault="0027642F" w:rsidP="003F7118">
      <w:pPr>
        <w:jc w:val="both"/>
        <w:rPr>
          <w:color w:val="000000"/>
        </w:rPr>
      </w:pPr>
      <w:r>
        <w:rPr>
          <w:color w:val="000000"/>
        </w:rPr>
        <w:t xml:space="preserve">      3. Контроль исполнения данного постановления оставляю за собой.</w:t>
      </w:r>
    </w:p>
    <w:p w:rsidR="0027642F" w:rsidRDefault="0027642F" w:rsidP="003F7118">
      <w:pPr>
        <w:ind w:left="720"/>
        <w:jc w:val="both"/>
        <w:rPr>
          <w:color w:val="000000"/>
        </w:rPr>
      </w:pPr>
    </w:p>
    <w:p w:rsidR="0027642F" w:rsidRDefault="0027642F" w:rsidP="003F7118">
      <w:pPr>
        <w:ind w:left="720"/>
        <w:jc w:val="both"/>
        <w:rPr>
          <w:color w:val="000000"/>
          <w:sz w:val="22"/>
          <w:szCs w:val="22"/>
        </w:rPr>
      </w:pPr>
    </w:p>
    <w:p w:rsidR="0027642F" w:rsidRDefault="0027642F" w:rsidP="003F7118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Приложение № 1- список граждан, состоящих на учете по улучшению жилищных условий при администрации МО «Красносельское сельское поселение»</w:t>
      </w:r>
    </w:p>
    <w:p w:rsidR="0027642F" w:rsidRDefault="0027642F" w:rsidP="003F7118">
      <w:pPr>
        <w:ind w:left="720"/>
        <w:jc w:val="both"/>
        <w:rPr>
          <w:color w:val="000000"/>
          <w:sz w:val="22"/>
          <w:szCs w:val="22"/>
        </w:rPr>
      </w:pPr>
    </w:p>
    <w:p w:rsidR="0027642F" w:rsidRDefault="0027642F" w:rsidP="003F7118">
      <w:pPr>
        <w:ind w:left="720"/>
        <w:jc w:val="both"/>
        <w:rPr>
          <w:color w:val="000000"/>
          <w:sz w:val="24"/>
          <w:szCs w:val="24"/>
        </w:rPr>
      </w:pPr>
      <w:r>
        <w:rPr>
          <w:color w:val="000000"/>
        </w:rPr>
        <w:t xml:space="preserve">Глава администрации                                                             </w:t>
      </w:r>
      <w:r>
        <w:rPr>
          <w:color w:val="000000"/>
          <w:sz w:val="24"/>
          <w:szCs w:val="24"/>
        </w:rPr>
        <w:t>М.Л. Торопов</w:t>
      </w:r>
    </w:p>
    <w:p w:rsidR="0027642F" w:rsidRDefault="0027642F" w:rsidP="003F7118">
      <w:pPr>
        <w:ind w:left="720"/>
        <w:jc w:val="both"/>
        <w:rPr>
          <w:color w:val="000000"/>
          <w:sz w:val="22"/>
          <w:szCs w:val="22"/>
        </w:rPr>
      </w:pPr>
    </w:p>
    <w:p w:rsidR="0027642F" w:rsidRDefault="0027642F" w:rsidP="003F7118">
      <w:pPr>
        <w:ind w:left="7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Разослано: дело-2.</w:t>
      </w:r>
    </w:p>
    <w:p w:rsidR="0027642F" w:rsidRDefault="0027642F"/>
    <w:p w:rsidR="0027642F" w:rsidRDefault="0027642F">
      <w:pPr>
        <w:sectPr w:rsidR="0027642F" w:rsidSect="009B674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27642F" w:rsidRPr="00442747" w:rsidRDefault="0027642F" w:rsidP="00442747">
      <w:pPr>
        <w:tabs>
          <w:tab w:val="left" w:pos="3933"/>
        </w:tabs>
        <w:jc w:val="center"/>
        <w:outlineLvl w:val="0"/>
        <w:rPr>
          <w:b/>
          <w:bCs/>
          <w:color w:val="000000"/>
          <w:sz w:val="20"/>
          <w:szCs w:val="20"/>
        </w:rPr>
      </w:pPr>
      <w:r w:rsidRPr="00442747">
        <w:rPr>
          <w:b/>
          <w:bCs/>
          <w:color w:val="000000"/>
          <w:sz w:val="20"/>
          <w:szCs w:val="20"/>
        </w:rPr>
        <w:t>СПИСОК  ГРАЖДАН,  СОСТОЯЩИХ  НА  УЧЕТЕ  ПРИ  АДМИНИСТРАЦИИ</w:t>
      </w:r>
    </w:p>
    <w:p w:rsidR="0027642F" w:rsidRPr="00442747" w:rsidRDefault="0027642F" w:rsidP="00442747">
      <w:pPr>
        <w:tabs>
          <w:tab w:val="left" w:pos="3933"/>
        </w:tabs>
        <w:jc w:val="center"/>
        <w:outlineLvl w:val="0"/>
        <w:rPr>
          <w:b/>
          <w:bCs/>
          <w:color w:val="000000"/>
          <w:sz w:val="20"/>
          <w:szCs w:val="20"/>
        </w:rPr>
      </w:pPr>
      <w:r w:rsidRPr="00442747">
        <w:rPr>
          <w:b/>
          <w:bCs/>
          <w:color w:val="000000"/>
          <w:sz w:val="20"/>
          <w:szCs w:val="20"/>
        </w:rPr>
        <w:t>МУНИЦИПАЛЬНОГО ОБРАЗОВАНИЯ</w:t>
      </w:r>
    </w:p>
    <w:p w:rsidR="0027642F" w:rsidRPr="00442747" w:rsidRDefault="0027642F" w:rsidP="00442747">
      <w:pPr>
        <w:tabs>
          <w:tab w:val="left" w:pos="3933"/>
        </w:tabs>
        <w:jc w:val="center"/>
        <w:outlineLvl w:val="0"/>
        <w:rPr>
          <w:b/>
          <w:bCs/>
          <w:color w:val="000000"/>
          <w:sz w:val="20"/>
          <w:szCs w:val="20"/>
        </w:rPr>
      </w:pPr>
      <w:r w:rsidRPr="00442747">
        <w:rPr>
          <w:b/>
          <w:bCs/>
          <w:color w:val="000000"/>
          <w:sz w:val="20"/>
          <w:szCs w:val="20"/>
        </w:rPr>
        <w:t>« КРАСНОСЕЛЬСКОЕ  СЕЛЬСКОЕ  ПОСЕЛЕНИЕ</w:t>
      </w:r>
    </w:p>
    <w:p w:rsidR="0027642F" w:rsidRPr="00442747" w:rsidRDefault="0027642F" w:rsidP="00442747">
      <w:pPr>
        <w:tabs>
          <w:tab w:val="left" w:pos="3933"/>
        </w:tabs>
        <w:jc w:val="center"/>
        <w:rPr>
          <w:b/>
          <w:bCs/>
          <w:i/>
          <w:iCs/>
          <w:color w:val="000000"/>
          <w:sz w:val="20"/>
          <w:szCs w:val="20"/>
        </w:rPr>
      </w:pPr>
    </w:p>
    <w:p w:rsidR="0027642F" w:rsidRPr="00442747" w:rsidRDefault="0027642F" w:rsidP="00442747">
      <w:pPr>
        <w:tabs>
          <w:tab w:val="left" w:pos="3933"/>
        </w:tabs>
        <w:jc w:val="center"/>
        <w:outlineLvl w:val="0"/>
        <w:rPr>
          <w:b/>
          <w:bCs/>
          <w:i/>
          <w:iCs/>
          <w:color w:val="000000"/>
          <w:sz w:val="20"/>
          <w:szCs w:val="20"/>
        </w:rPr>
      </w:pPr>
      <w:r w:rsidRPr="00442747">
        <w:rPr>
          <w:b/>
          <w:bCs/>
          <w:i/>
          <w:iCs/>
          <w:color w:val="000000"/>
          <w:sz w:val="20"/>
          <w:szCs w:val="20"/>
        </w:rPr>
        <w:t>По состоянию на 20.05.2015 года</w:t>
      </w:r>
    </w:p>
    <w:tbl>
      <w:tblPr>
        <w:tblW w:w="154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1"/>
        <w:gridCol w:w="19"/>
        <w:gridCol w:w="17"/>
        <w:gridCol w:w="2999"/>
        <w:gridCol w:w="8"/>
        <w:gridCol w:w="928"/>
        <w:gridCol w:w="3776"/>
        <w:gridCol w:w="1440"/>
        <w:gridCol w:w="1440"/>
        <w:gridCol w:w="1800"/>
        <w:gridCol w:w="900"/>
        <w:gridCol w:w="1440"/>
      </w:tblGrid>
      <w:tr w:rsidR="0027642F" w:rsidRPr="00442747" w:rsidTr="006C393B">
        <w:trPr>
          <w:trHeight w:val="148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             </w:t>
            </w:r>
            <w:r w:rsidRPr="00442747">
              <w:rPr>
                <w:color w:val="000000"/>
                <w:sz w:val="20"/>
                <w:szCs w:val="20"/>
              </w:rPr>
              <w:t>Ф.И.О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   год рождения , адрес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Состав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семьи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       </w:t>
            </w:r>
            <w:r w:rsidRPr="00442747">
              <w:rPr>
                <w:color w:val="000000"/>
                <w:sz w:val="20"/>
                <w:szCs w:val="20"/>
              </w:rPr>
              <w:t>Члены  семьи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(Ф.И.О., год рождения)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Основание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постановки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   на учет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Дата по-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становки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на учет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  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   ЛЬГОТА</w:t>
            </w: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Последняя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перереги-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страция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Примечание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48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Сулумова Татьяна Петровна, 1962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П.Кирпичное,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 ул.Комсомольская, д.16, кв.3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Муж – Сулумов А-Х А-Г 1972 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Михеенко Г.Н. 1983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Михеенко А.Н. 1986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Сулумова Н.А.-Х 1993 г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Сулумова  А.А.-Х 1995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-  Сулумова С.А.-Х 1998 г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-  Сулумова И.А.-Х 1999 г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Сулумова В.А.- Х 2000 г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Дочь – Сулумова О.А.- Х 2002 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Сын- Сулумов Р.А.-2004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31.03.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442747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014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48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2 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Котяева Валентина Васильевна, 1953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П.Кирпичное, ул.Комсомольская, д.13. кв.14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Муж – Котяев С.В. 1957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Петрова К.В. 1974 г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Внук – Петров П.А. 1992 г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Котяева А.С. 1991 г.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31.03.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442747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48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Антонова Ольга Викторовна, 1976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П.Кирилловское, ул.Пионерская, д.13, кв.1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 xml:space="preserve">Дочь  - Павлова Н.И. 1994 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 Антонов А.В. 2002 г.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 Антонов Л.Р. 2002 г.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06.05.</w:t>
            </w:r>
            <w:r>
              <w:rPr>
                <w:color w:val="000000"/>
                <w:sz w:val="20"/>
                <w:szCs w:val="20"/>
              </w:rPr>
              <w:t>19</w:t>
            </w:r>
            <w:r w:rsidRPr="00442747"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910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Чирикова Юлия Евгеньевна, 1979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п.Кирилловское, Танкистов, д.1 кв.7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 Чириков А.В. 1999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дочь- Чирикова М.А,2005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–Чириков А.С, 0 2.11.2012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14.08.2000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48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5.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Жебак Татьяна Владимировна, 1976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п.Кирилловское, ул.Социалистическая, д.4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 Жебак А.В. 1997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03.01.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442747"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275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6.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Назриев Каноат Джурабекович, 1968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Кирпичное Набережная 2-1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Назриева Г.К. 1998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 Назриев С.К.-  1999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жена- Рахмонова Г.С.-1971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дочь-Назриева Д.К.-2004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сын- Назриев Б.К -1995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сын- Назриев Р.К- 09.04.2010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15.5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31.05.2002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701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7.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Мартыненко Лариса Евгеньевна, 1970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П.Климово, д.1, кв.1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Мартыненко А.И. 1993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Дочь – Мартыненко М.И. 1998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05.12.2003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701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8.</w:t>
            </w:r>
          </w:p>
        </w:tc>
        <w:tc>
          <w:tcPr>
            <w:tcW w:w="3035" w:type="dxa"/>
            <w:gridSpan w:val="3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Совтус Владимир Иванович, 1949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П. Климово, д.47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 Совтус А.В. 1993 г.р.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Сын – Совтус В.В. 1994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15.1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05.12.2003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316"/>
        </w:trPr>
        <w:tc>
          <w:tcPr>
            <w:tcW w:w="641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9.</w:t>
            </w:r>
          </w:p>
        </w:tc>
        <w:tc>
          <w:tcPr>
            <w:tcW w:w="3035" w:type="dxa"/>
            <w:gridSpan w:val="3"/>
            <w:tcBorders>
              <w:bottom w:val="nil"/>
            </w:tcBorders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Вериго Надежда Павловна, 1928 г.р.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П.Кирпичное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ул.Ленинградская, д.12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  <w:tcBorders>
              <w:bottom w:val="nil"/>
            </w:tcBorders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Пп.п.3.п.1 ст.51 ЖК РФ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16.10.</w:t>
            </w:r>
            <w:r>
              <w:rPr>
                <w:color w:val="000000"/>
                <w:sz w:val="20"/>
                <w:szCs w:val="20"/>
              </w:rPr>
              <w:t>20</w:t>
            </w:r>
            <w:r w:rsidRPr="00442747"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1800" w:type="dxa"/>
          </w:tcPr>
          <w:p w:rsidR="0027642F" w:rsidRPr="00442747" w:rsidRDefault="0027642F" w:rsidP="00442747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Истек срок акта МВК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Подлежит снятию с очереди</w:t>
            </w:r>
          </w:p>
        </w:tc>
      </w:tr>
      <w:tr w:rsidR="0027642F" w:rsidRPr="00442747" w:rsidTr="006C393B">
        <w:trPr>
          <w:trHeight w:val="546"/>
        </w:trPr>
        <w:tc>
          <w:tcPr>
            <w:tcW w:w="660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10.</w:t>
            </w:r>
          </w:p>
        </w:tc>
        <w:tc>
          <w:tcPr>
            <w:tcW w:w="301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Ливанова Надежда Тимофеевна, 1956 г.р.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Кирилловское, Вокзальная, д.2 кв.2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Дочь- Ливанова Т.Н., 1988 г.р.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внучка-Кокоулина М.С. 10.04.11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п.п.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2</w:t>
            </w: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 п.1 ст. 51 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ЖК РФ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Пост.№ 25 от 19.05.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2009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2014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062"/>
        </w:trPr>
        <w:tc>
          <w:tcPr>
            <w:tcW w:w="660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11.</w:t>
            </w:r>
          </w:p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01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Чирикова Наталья Евгеньевна, 1985 г.р.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Кирилловское, Танкистов,20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3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Сын- Чириков Р.Р., 2005 г.р.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Дочь- Чирикова Э.Р., 2007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п.п.3 п.1 с.51 ЖК РФ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Пост.№ 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 от 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22.05.2009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Внеочередное предоставление, погорелец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383"/>
        </w:trPr>
        <w:tc>
          <w:tcPr>
            <w:tcW w:w="660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12</w:t>
            </w:r>
          </w:p>
        </w:tc>
        <w:tc>
          <w:tcPr>
            <w:tcW w:w="3016" w:type="dxa"/>
            <w:gridSpan w:val="2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Горбунова Ирина Евгеньевна (до брака- Чирикова),</w:t>
            </w:r>
          </w:p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 Кирилловское, ул. Танкистов, д.20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сын – Горбунов Д.В.,11.11.2009 г.р..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п.п.3 п.1 ст.51 ЖК РФ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Пост.№ 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 от 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22.05.2009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:rsidR="0027642F" w:rsidRPr="00442747" w:rsidRDefault="0027642F" w:rsidP="006C393B">
            <w:pPr>
              <w:ind w:left="108"/>
              <w:rPr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Внеочередное предоставление, погорелец</w:t>
            </w: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1082"/>
        </w:trPr>
        <w:tc>
          <w:tcPr>
            <w:tcW w:w="660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13</w:t>
            </w:r>
          </w:p>
        </w:tc>
        <w:tc>
          <w:tcPr>
            <w:tcW w:w="3016" w:type="dxa"/>
            <w:gridSpan w:val="2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Алексеева Надежда Константиновна, 1978 г.р., п.Кирпичное, Строительная,д.3</w:t>
            </w:r>
          </w:p>
        </w:tc>
        <w:tc>
          <w:tcPr>
            <w:tcW w:w="936" w:type="dxa"/>
            <w:gridSpan w:val="2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Сын Дурягин А.В., 2001 г.р.</w:t>
            </w:r>
          </w:p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сын Дурягин Д.А., 2007 г.р.</w:t>
            </w:r>
          </w:p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дочь  Алексеева А.А. 01.07.2013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п.п.3 п.1 ст.51 ЖК РФ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Пост.№ 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12</w:t>
            </w: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 от </w:t>
            </w:r>
            <w:r w:rsidRPr="00442747">
              <w:rPr>
                <w:b/>
                <w:bCs/>
                <w:color w:val="000000"/>
                <w:sz w:val="20"/>
                <w:szCs w:val="20"/>
                <w:lang w:val="en-US"/>
              </w:rPr>
              <w:t>22.05.2009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:rsidR="0027642F" w:rsidRPr="00442747" w:rsidRDefault="0027642F" w:rsidP="00C416C4">
            <w:pPr>
              <w:ind w:left="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27642F" w:rsidRPr="00442747" w:rsidRDefault="0027642F" w:rsidP="006C393B">
            <w:pPr>
              <w:ind w:left="108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725"/>
        </w:trPr>
        <w:tc>
          <w:tcPr>
            <w:tcW w:w="677" w:type="dxa"/>
            <w:gridSpan w:val="3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14</w:t>
            </w:r>
          </w:p>
        </w:tc>
        <w:tc>
          <w:tcPr>
            <w:tcW w:w="3007" w:type="dxa"/>
            <w:gridSpan w:val="2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Зацепин Сергей Викторович</w:t>
            </w:r>
            <w:r w:rsidRPr="00442747">
              <w:rPr>
                <w:b/>
                <w:bCs/>
                <w:color w:val="000000"/>
                <w:sz w:val="20"/>
                <w:szCs w:val="20"/>
              </w:rPr>
              <w:br/>
              <w:t>25.11.85 г.р.</w:t>
            </w:r>
          </w:p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п.Кирилловское</w:t>
            </w:r>
            <w:r w:rsidRPr="00442747">
              <w:rPr>
                <w:b/>
                <w:bCs/>
                <w:color w:val="000000"/>
                <w:sz w:val="20"/>
                <w:szCs w:val="20"/>
              </w:rPr>
              <w:br/>
              <w:t>ул.Батарейная, д.9 кв.3</w:t>
            </w:r>
          </w:p>
          <w:p w:rsidR="0027642F" w:rsidRPr="00442747" w:rsidRDefault="0027642F" w:rsidP="006C393B">
            <w:pPr>
              <w:ind w:left="2758"/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п.п.3 п.1 ст.51 ЖК РФ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ind w:left="22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 xml:space="preserve">Пост. № 50 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от 28.05.2009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color w:val="000000"/>
                <w:sz w:val="20"/>
                <w:szCs w:val="20"/>
              </w:rPr>
              <w:t>Внеочередное предоставление, погорелец</w:t>
            </w: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928"/>
        </w:trPr>
        <w:tc>
          <w:tcPr>
            <w:tcW w:w="677" w:type="dxa"/>
            <w:gridSpan w:val="3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15</w:t>
            </w:r>
          </w:p>
        </w:tc>
        <w:tc>
          <w:tcPr>
            <w:tcW w:w="3007" w:type="dxa"/>
            <w:gridSpan w:val="2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Комиссарова Ольга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Васильевна, 16.02.59 г.р.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Коробицыно, д.13, кв.12</w:t>
            </w:r>
          </w:p>
        </w:tc>
        <w:tc>
          <w:tcPr>
            <w:tcW w:w="928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776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Комиссаров Е.А.-муж, 11.12.66 г.р.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Комиссаров Р.Е.-сын, 20.07.93 г.р.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Артемова О.В.- дочь, 26.12.82 г.р.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Артемов Л.С.-внук, 09.08.05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п.2 ч.1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ст.51 ЖК РФ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Пост. № 83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от 29.12.2010 г.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27642F" w:rsidRPr="00442747" w:rsidTr="006C393B">
        <w:trPr>
          <w:trHeight w:val="725"/>
        </w:trPr>
        <w:tc>
          <w:tcPr>
            <w:tcW w:w="677" w:type="dxa"/>
            <w:gridSpan w:val="3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3007" w:type="dxa"/>
            <w:gridSpan w:val="2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Назриев Курбонали Джурабекович, 08.04.1967 г.р.,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Кирилловское, Танкистов д.13 кв.2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28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3776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Шарипова Б.И.-жена, 08.09.1968 г.р.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Назриев Б.К.- сын, 11.04.1994 г.р.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Назриева Д.К.-дочь, 19.07.2000 г.р.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Назриев Ш.К.-сын, 01.12.2002 г.р.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п.2 ч.1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ст.51 ЖК РФ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Пост. № 94</w:t>
            </w:r>
          </w:p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 w:rsidRPr="00442747">
              <w:rPr>
                <w:b/>
                <w:bCs/>
                <w:color w:val="000000"/>
                <w:sz w:val="20"/>
                <w:szCs w:val="20"/>
              </w:rPr>
              <w:t>от 17.07.2012 г.</w:t>
            </w:r>
          </w:p>
        </w:tc>
        <w:tc>
          <w:tcPr>
            <w:tcW w:w="180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0" w:type="dxa"/>
          </w:tcPr>
          <w:p w:rsidR="0027642F" w:rsidRPr="00442747" w:rsidRDefault="0027642F" w:rsidP="006C393B">
            <w:pPr>
              <w:rPr>
                <w:color w:val="000000"/>
                <w:sz w:val="20"/>
                <w:szCs w:val="20"/>
              </w:rPr>
            </w:pPr>
          </w:p>
          <w:p w:rsidR="0027642F" w:rsidRPr="00442747" w:rsidRDefault="0027642F" w:rsidP="006C393B">
            <w:pPr>
              <w:rPr>
                <w:color w:val="000000"/>
                <w:sz w:val="20"/>
                <w:szCs w:val="20"/>
                <w:lang w:val="en-US"/>
              </w:rPr>
            </w:pPr>
            <w:r w:rsidRPr="00442747">
              <w:rPr>
                <w:color w:val="000000"/>
                <w:sz w:val="20"/>
                <w:szCs w:val="20"/>
              </w:rPr>
              <w:t>201</w:t>
            </w:r>
            <w:r w:rsidRPr="00442747">
              <w:rPr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tcW w:w="1440" w:type="dxa"/>
          </w:tcPr>
          <w:p w:rsidR="0027642F" w:rsidRPr="00442747" w:rsidRDefault="0027642F" w:rsidP="006C393B">
            <w:pPr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27642F" w:rsidRPr="00442747" w:rsidRDefault="0027642F" w:rsidP="00442747">
      <w:pPr>
        <w:tabs>
          <w:tab w:val="left" w:pos="3933"/>
        </w:tabs>
        <w:jc w:val="center"/>
        <w:rPr>
          <w:b/>
          <w:bCs/>
          <w:color w:val="000000"/>
          <w:sz w:val="20"/>
          <w:szCs w:val="20"/>
        </w:rPr>
      </w:pPr>
    </w:p>
    <w:p w:rsidR="0027642F" w:rsidRPr="00442747" w:rsidRDefault="0027642F" w:rsidP="00442747">
      <w:pPr>
        <w:tabs>
          <w:tab w:val="left" w:pos="3933"/>
        </w:tabs>
        <w:jc w:val="center"/>
        <w:rPr>
          <w:b/>
          <w:bCs/>
          <w:color w:val="000000"/>
          <w:sz w:val="20"/>
          <w:szCs w:val="20"/>
        </w:rPr>
      </w:pPr>
    </w:p>
    <w:p w:rsidR="0027642F" w:rsidRPr="00442747" w:rsidRDefault="0027642F" w:rsidP="00442747">
      <w:pPr>
        <w:tabs>
          <w:tab w:val="left" w:pos="212"/>
          <w:tab w:val="left" w:pos="3933"/>
        </w:tabs>
        <w:rPr>
          <w:b/>
          <w:bCs/>
          <w:color w:val="000000"/>
        </w:rPr>
      </w:pPr>
    </w:p>
    <w:p w:rsidR="0027642F" w:rsidRPr="00442747" w:rsidRDefault="0027642F" w:rsidP="00442747">
      <w:pPr>
        <w:tabs>
          <w:tab w:val="left" w:pos="212"/>
          <w:tab w:val="left" w:pos="3933"/>
        </w:tabs>
        <w:rPr>
          <w:b/>
          <w:bCs/>
          <w:color w:val="000000"/>
        </w:rPr>
      </w:pPr>
      <w:r w:rsidRPr="00442747">
        <w:rPr>
          <w:b/>
          <w:bCs/>
          <w:color w:val="000000"/>
        </w:rPr>
        <w:t>Глава администрации</w:t>
      </w:r>
      <w:r w:rsidRPr="00442747">
        <w:rPr>
          <w:b/>
          <w:bCs/>
          <w:color w:val="000000"/>
        </w:rPr>
        <w:tab/>
      </w:r>
      <w:r w:rsidRPr="00442747">
        <w:rPr>
          <w:b/>
          <w:bCs/>
          <w:color w:val="000000"/>
        </w:rPr>
        <w:tab/>
      </w:r>
      <w:r w:rsidRPr="00442747">
        <w:rPr>
          <w:b/>
          <w:bCs/>
          <w:color w:val="000000"/>
        </w:rPr>
        <w:tab/>
        <w:t xml:space="preserve">                                                               М.Л. Торопов                        </w:t>
      </w:r>
      <w:r w:rsidRPr="00442747">
        <w:rPr>
          <w:b/>
          <w:bCs/>
          <w:color w:val="000000"/>
        </w:rPr>
        <w:tab/>
      </w:r>
      <w:r w:rsidRPr="00442747">
        <w:rPr>
          <w:b/>
          <w:bCs/>
          <w:color w:val="000000"/>
        </w:rPr>
        <w:tab/>
      </w:r>
    </w:p>
    <w:p w:rsidR="0027642F" w:rsidRPr="00442747" w:rsidRDefault="0027642F" w:rsidP="00442747">
      <w:pPr>
        <w:rPr>
          <w:color w:val="000000"/>
        </w:rPr>
      </w:pPr>
    </w:p>
    <w:sectPr w:rsidR="0027642F" w:rsidRPr="00442747" w:rsidSect="009C45F8">
      <w:pgSz w:w="16838" w:h="11906" w:orient="landscape"/>
      <w:pgMar w:top="719" w:right="1134" w:bottom="46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53A9B"/>
    <w:multiLevelType w:val="hybridMultilevel"/>
    <w:tmpl w:val="56DC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5A823D9"/>
    <w:multiLevelType w:val="hybridMultilevel"/>
    <w:tmpl w:val="EC7A8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F7118"/>
    <w:rsid w:val="000C6342"/>
    <w:rsid w:val="000C73CB"/>
    <w:rsid w:val="0027642F"/>
    <w:rsid w:val="002E7753"/>
    <w:rsid w:val="003838CB"/>
    <w:rsid w:val="003F7118"/>
    <w:rsid w:val="00442747"/>
    <w:rsid w:val="004B478F"/>
    <w:rsid w:val="005F012A"/>
    <w:rsid w:val="006A26F4"/>
    <w:rsid w:val="006C393B"/>
    <w:rsid w:val="00767243"/>
    <w:rsid w:val="00903B79"/>
    <w:rsid w:val="009B6742"/>
    <w:rsid w:val="009C45F8"/>
    <w:rsid w:val="009C52C7"/>
    <w:rsid w:val="009E3954"/>
    <w:rsid w:val="00BA645B"/>
    <w:rsid w:val="00C416C4"/>
    <w:rsid w:val="00E81419"/>
    <w:rsid w:val="00EB7E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semiHidden="0" w:uiPriority="39" w:qFormat="1"/>
  </w:latentStyles>
  <w:style w:type="paragraph" w:default="1" w:styleId="Normal">
    <w:name w:val="Normal"/>
    <w:qFormat/>
    <w:rsid w:val="003F7118"/>
    <w:rPr>
      <w:rFonts w:ascii="Times New Roman" w:eastAsia="Times New Roman" w:hAnsi="Times New Roman"/>
      <w:color w:val="3366FF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C73CB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C73CB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Heading3">
    <w:name w:val="heading 3"/>
    <w:basedOn w:val="Normal"/>
    <w:next w:val="Normal"/>
    <w:link w:val="Heading3Char"/>
    <w:uiPriority w:val="99"/>
    <w:qFormat/>
    <w:rsid w:val="000C73C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C73CB"/>
    <w:pPr>
      <w:keepNext/>
      <w:spacing w:before="240" w:after="6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9"/>
    <w:qFormat/>
    <w:rsid w:val="000C73C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C73CB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0C73CB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C73CB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C73C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C73CB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C73CB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C73CB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C73CB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C73CB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C73CB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C73CB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C73CB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C73CB"/>
    <w:rPr>
      <w:rFonts w:ascii="Cambria" w:hAnsi="Cambria" w:cs="Cambria"/>
    </w:rPr>
  </w:style>
  <w:style w:type="paragraph" w:styleId="Title">
    <w:name w:val="Title"/>
    <w:basedOn w:val="Normal"/>
    <w:next w:val="Normal"/>
    <w:link w:val="TitleChar"/>
    <w:uiPriority w:val="99"/>
    <w:qFormat/>
    <w:rsid w:val="000C73CB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0C73CB"/>
    <w:rPr>
      <w:rFonts w:ascii="Cambria" w:hAnsi="Cambria" w:cs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qFormat/>
    <w:rsid w:val="000C73CB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C73CB"/>
    <w:rPr>
      <w:rFonts w:ascii="Cambria" w:hAnsi="Cambria" w:cs="Cambria"/>
      <w:sz w:val="24"/>
      <w:szCs w:val="24"/>
    </w:rPr>
  </w:style>
  <w:style w:type="character" w:styleId="Strong">
    <w:name w:val="Strong"/>
    <w:basedOn w:val="DefaultParagraphFont"/>
    <w:uiPriority w:val="99"/>
    <w:qFormat/>
    <w:rsid w:val="000C73CB"/>
    <w:rPr>
      <w:b/>
      <w:bCs/>
    </w:rPr>
  </w:style>
  <w:style w:type="character" w:styleId="Emphasis">
    <w:name w:val="Emphasis"/>
    <w:basedOn w:val="DefaultParagraphFont"/>
    <w:uiPriority w:val="99"/>
    <w:qFormat/>
    <w:rsid w:val="000C73CB"/>
    <w:rPr>
      <w:rFonts w:ascii="Calibri" w:hAnsi="Calibri" w:cs="Calibri"/>
      <w:b/>
      <w:bCs/>
      <w:i/>
      <w:iCs/>
    </w:rPr>
  </w:style>
  <w:style w:type="paragraph" w:styleId="NoSpacing">
    <w:name w:val="No Spacing"/>
    <w:basedOn w:val="Normal"/>
    <w:uiPriority w:val="99"/>
    <w:qFormat/>
    <w:rsid w:val="000C73CB"/>
  </w:style>
  <w:style w:type="paragraph" w:styleId="ListParagraph">
    <w:name w:val="List Paragraph"/>
    <w:basedOn w:val="Normal"/>
    <w:uiPriority w:val="99"/>
    <w:qFormat/>
    <w:rsid w:val="000C73CB"/>
    <w:pPr>
      <w:ind w:left="720"/>
    </w:pPr>
  </w:style>
  <w:style w:type="paragraph" w:styleId="Quote">
    <w:name w:val="Quote"/>
    <w:basedOn w:val="Normal"/>
    <w:next w:val="Normal"/>
    <w:link w:val="QuoteChar"/>
    <w:uiPriority w:val="99"/>
    <w:qFormat/>
    <w:rsid w:val="000C73CB"/>
    <w:rPr>
      <w:i/>
      <w:iCs/>
    </w:rPr>
  </w:style>
  <w:style w:type="character" w:customStyle="1" w:styleId="QuoteChar">
    <w:name w:val="Quote Char"/>
    <w:basedOn w:val="DefaultParagraphFont"/>
    <w:link w:val="Quote"/>
    <w:uiPriority w:val="99"/>
    <w:locked/>
    <w:rsid w:val="000C73CB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99"/>
    <w:qFormat/>
    <w:rsid w:val="000C73CB"/>
    <w:pPr>
      <w:ind w:left="720" w:right="72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99"/>
    <w:locked/>
    <w:rsid w:val="000C73CB"/>
    <w:rPr>
      <w:b/>
      <w:bCs/>
      <w:i/>
      <w:iCs/>
      <w:sz w:val="24"/>
      <w:szCs w:val="24"/>
    </w:rPr>
  </w:style>
  <w:style w:type="character" w:styleId="SubtleEmphasis">
    <w:name w:val="Subtle Emphasis"/>
    <w:basedOn w:val="DefaultParagraphFont"/>
    <w:uiPriority w:val="99"/>
    <w:qFormat/>
    <w:rsid w:val="000C73CB"/>
    <w:rPr>
      <w:i/>
      <w:iCs/>
      <w:color w:val="auto"/>
    </w:rPr>
  </w:style>
  <w:style w:type="character" w:styleId="IntenseEmphasis">
    <w:name w:val="Intense Emphasis"/>
    <w:basedOn w:val="DefaultParagraphFont"/>
    <w:uiPriority w:val="99"/>
    <w:qFormat/>
    <w:rsid w:val="000C73CB"/>
    <w:rPr>
      <w:b/>
      <w:bCs/>
      <w:i/>
      <w:iCs/>
      <w:sz w:val="24"/>
      <w:szCs w:val="24"/>
      <w:u w:val="single"/>
    </w:rPr>
  </w:style>
  <w:style w:type="character" w:styleId="SubtleReference">
    <w:name w:val="Subtle Reference"/>
    <w:basedOn w:val="DefaultParagraphFont"/>
    <w:uiPriority w:val="99"/>
    <w:qFormat/>
    <w:rsid w:val="000C73CB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99"/>
    <w:qFormat/>
    <w:rsid w:val="000C73CB"/>
    <w:rPr>
      <w:b/>
      <w:bCs/>
      <w:sz w:val="24"/>
      <w:szCs w:val="24"/>
      <w:u w:val="single"/>
    </w:rPr>
  </w:style>
  <w:style w:type="character" w:styleId="BookTitle">
    <w:name w:val="Book Title"/>
    <w:basedOn w:val="DefaultParagraphFont"/>
    <w:uiPriority w:val="99"/>
    <w:qFormat/>
    <w:rsid w:val="000C73CB"/>
    <w:rPr>
      <w:rFonts w:ascii="Cambria" w:hAnsi="Cambria" w:cs="Cambria"/>
      <w:b/>
      <w:bCs/>
      <w:i/>
      <w:iCs/>
      <w:sz w:val="24"/>
      <w:szCs w:val="24"/>
    </w:rPr>
  </w:style>
  <w:style w:type="paragraph" w:styleId="TOCHeading">
    <w:name w:val="TOC Heading"/>
    <w:basedOn w:val="Heading1"/>
    <w:next w:val="Normal"/>
    <w:uiPriority w:val="99"/>
    <w:qFormat/>
    <w:rsid w:val="000C73CB"/>
    <w:pPr>
      <w:outlineLvl w:val="9"/>
    </w:pPr>
  </w:style>
  <w:style w:type="paragraph" w:styleId="DocumentMap">
    <w:name w:val="Document Map"/>
    <w:basedOn w:val="Normal"/>
    <w:link w:val="DocumentMapChar"/>
    <w:uiPriority w:val="99"/>
    <w:semiHidden/>
    <w:rsid w:val="009C52C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C52C7"/>
    <w:rPr>
      <w:rFonts w:ascii="Tahoma" w:hAnsi="Tahoma" w:cs="Tahoma"/>
      <w:color w:val="3366FF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484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30</TotalTime>
  <Pages>3</Pages>
  <Words>875</Words>
  <Characters>4993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Сергеевна</dc:creator>
  <cp:keywords/>
  <dc:description/>
  <cp:lastModifiedBy>123</cp:lastModifiedBy>
  <cp:revision>8</cp:revision>
  <cp:lastPrinted>2015-05-20T10:23:00Z</cp:lastPrinted>
  <dcterms:created xsi:type="dcterms:W3CDTF">2014-04-04T07:08:00Z</dcterms:created>
  <dcterms:modified xsi:type="dcterms:W3CDTF">2015-05-20T10:42:00Z</dcterms:modified>
</cp:coreProperties>
</file>