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1E" w:rsidRDefault="001C651E" w:rsidP="00445827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1C651E" w:rsidRDefault="001C651E" w:rsidP="00445827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1C651E" w:rsidRDefault="001C651E" w:rsidP="00445827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1C651E" w:rsidRDefault="001C651E" w:rsidP="00445827">
      <w:pPr>
        <w:jc w:val="center"/>
        <w:rPr>
          <w:color w:val="000000"/>
        </w:rPr>
      </w:pPr>
    </w:p>
    <w:p w:rsidR="001C651E" w:rsidRDefault="001C651E" w:rsidP="00445827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1C651E" w:rsidRDefault="001C651E" w:rsidP="00445827">
      <w:pPr>
        <w:rPr>
          <w:color w:val="000000"/>
        </w:rPr>
      </w:pP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30.03.2016  года                                                                         №  105</w:t>
      </w:r>
    </w:p>
    <w:p w:rsidR="001C651E" w:rsidRDefault="001C651E" w:rsidP="00445827">
      <w:pPr>
        <w:rPr>
          <w:color w:val="000000"/>
        </w:rPr>
      </w:pP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О заключении договора социального</w:t>
      </w: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найма жилого помещения на отдельную</w:t>
      </w: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двухкомнатную квартиру по адресу:</w:t>
      </w: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п. Климово, ул. Центральная, дом № 1</w:t>
      </w:r>
    </w:p>
    <w:p w:rsidR="001C651E" w:rsidRDefault="001C651E" w:rsidP="00445827">
      <w:pPr>
        <w:rPr>
          <w:color w:val="000000"/>
        </w:rPr>
      </w:pPr>
      <w:r>
        <w:rPr>
          <w:color w:val="000000"/>
        </w:rPr>
        <w:t>квартира № 10</w:t>
      </w:r>
    </w:p>
    <w:p w:rsidR="001C651E" w:rsidRDefault="001C651E" w:rsidP="00445827">
      <w:pPr>
        <w:rPr>
          <w:color w:val="000000"/>
        </w:rPr>
      </w:pPr>
    </w:p>
    <w:p w:rsidR="001C651E" w:rsidRDefault="001C651E" w:rsidP="00445827">
      <w:pPr>
        <w:rPr>
          <w:color w:val="000000"/>
        </w:rPr>
      </w:pPr>
    </w:p>
    <w:p w:rsidR="001C651E" w:rsidRDefault="001C651E" w:rsidP="00445827">
      <w:pPr>
        <w:jc w:val="both"/>
        <w:rPr>
          <w:color w:val="000000"/>
        </w:rPr>
      </w:pPr>
      <w:r>
        <w:rPr>
          <w:color w:val="000000"/>
        </w:rPr>
        <w:t xml:space="preserve">     Рассмотрев личное заявление Александровой Тамары Григорьевны о заключении договора социального найма на жилую площадь по адресу: п. Климово, ул. Центральная, дом № 1, квартира № 10, в которой она зарегистрирована и проживает с 24.01.1997 года, руководствуясь Федеральным законом от 06.10.2003 года № 131-ФЗ «Об общих принципах организации местного самоуправления в Российской Федерации», решением  № 2/1 заседания №  2 жилищной комиссии при администрации МО «Красносельское сельское поселение» Выборгского района Ленинградской области от  28.03.2016 года</w:t>
      </w:r>
    </w:p>
    <w:p w:rsidR="001C651E" w:rsidRDefault="001C651E" w:rsidP="00445827">
      <w:pPr>
        <w:jc w:val="both"/>
        <w:rPr>
          <w:color w:val="000000"/>
        </w:rPr>
      </w:pPr>
    </w:p>
    <w:p w:rsidR="001C651E" w:rsidRDefault="001C651E" w:rsidP="00445827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1C651E" w:rsidRDefault="001C651E" w:rsidP="00445827">
      <w:pPr>
        <w:ind w:left="360"/>
        <w:jc w:val="both"/>
        <w:rPr>
          <w:color w:val="000000"/>
        </w:rPr>
      </w:pPr>
    </w:p>
    <w:p w:rsidR="001C651E" w:rsidRDefault="001C651E" w:rsidP="0044582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Заключить с Александровой Тамарой Григорьевной договор социального найма  жилого помещения в виде отдельной двухкомнатной квартиры жилой площадью  29.74 кв.метров, общей площадью 42.24 кв. метров   по адресу: п. Климово,  ул. Центральная,  дом № 1, квартира № 10 на состав семьи 9 человек (она, муж, дочь- 31.07.1975 г.р., внучка- 19.03.1994 г.р., дочь- 31.07.1975 г.р., зять- 20.05.1966 г.р., внучка- 13.11.2008 г.р., внучка 05.05.1996 г.р., внук 05.05.1996 г.р.).</w:t>
      </w:r>
    </w:p>
    <w:p w:rsidR="001C651E" w:rsidRDefault="001C651E" w:rsidP="00445827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1C651E" w:rsidRDefault="001C651E" w:rsidP="00445827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1C651E" w:rsidRDefault="001C651E" w:rsidP="00445827">
      <w:pPr>
        <w:jc w:val="both"/>
        <w:rPr>
          <w:color w:val="000000"/>
        </w:rPr>
      </w:pPr>
      <w:r>
        <w:rPr>
          <w:color w:val="000000"/>
        </w:rPr>
        <w:t xml:space="preserve">      2.    Контроль   исполнения данного постановления оставляю за собой.</w:t>
      </w:r>
    </w:p>
    <w:p w:rsidR="001C651E" w:rsidRDefault="001C651E" w:rsidP="00445827">
      <w:pPr>
        <w:ind w:left="360"/>
        <w:jc w:val="both"/>
        <w:rPr>
          <w:color w:val="000000"/>
        </w:rPr>
      </w:pPr>
    </w:p>
    <w:p w:rsidR="001C651E" w:rsidRDefault="001C651E" w:rsidP="00445827">
      <w:pPr>
        <w:ind w:left="720"/>
        <w:jc w:val="both"/>
        <w:rPr>
          <w:color w:val="000000"/>
        </w:rPr>
      </w:pPr>
    </w:p>
    <w:p w:rsidR="001C651E" w:rsidRDefault="001C651E" w:rsidP="00445827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1C651E" w:rsidRDefault="001C651E" w:rsidP="00445827">
      <w:pPr>
        <w:ind w:left="720"/>
        <w:jc w:val="both"/>
        <w:rPr>
          <w:color w:val="000000"/>
          <w:sz w:val="24"/>
          <w:szCs w:val="24"/>
        </w:rPr>
      </w:pPr>
    </w:p>
    <w:p w:rsidR="001C651E" w:rsidRDefault="001C651E" w:rsidP="00445827">
      <w:pPr>
        <w:jc w:val="center"/>
        <w:rPr>
          <w:color w:val="000000"/>
          <w:sz w:val="24"/>
          <w:szCs w:val="24"/>
        </w:rPr>
      </w:pPr>
    </w:p>
    <w:p w:rsidR="001C651E" w:rsidRDefault="001C651E" w:rsidP="00445827">
      <w:pPr>
        <w:jc w:val="center"/>
        <w:rPr>
          <w:color w:val="000000"/>
          <w:sz w:val="24"/>
          <w:szCs w:val="24"/>
        </w:rPr>
      </w:pPr>
    </w:p>
    <w:p w:rsidR="001C651E" w:rsidRDefault="001C651E" w:rsidP="00445827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 дело-2, заявителю-1</w:t>
      </w:r>
    </w:p>
    <w:sectPr w:rsidR="001C651E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E19"/>
    <w:multiLevelType w:val="hybridMultilevel"/>
    <w:tmpl w:val="36584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827"/>
    <w:rsid w:val="000A6394"/>
    <w:rsid w:val="000C6342"/>
    <w:rsid w:val="000C73CB"/>
    <w:rsid w:val="00147209"/>
    <w:rsid w:val="001C651E"/>
    <w:rsid w:val="002E7753"/>
    <w:rsid w:val="003112F5"/>
    <w:rsid w:val="00445827"/>
    <w:rsid w:val="005F012A"/>
    <w:rsid w:val="0062040D"/>
    <w:rsid w:val="009B6742"/>
    <w:rsid w:val="009E3954"/>
    <w:rsid w:val="00A56DD2"/>
    <w:rsid w:val="00B40362"/>
    <w:rsid w:val="00DE2DC4"/>
    <w:rsid w:val="00E86A6B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445827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93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</Pages>
  <Words>245</Words>
  <Characters>1401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6</cp:revision>
  <cp:lastPrinted>2016-03-31T12:10:00Z</cp:lastPrinted>
  <dcterms:created xsi:type="dcterms:W3CDTF">2016-01-26T10:08:00Z</dcterms:created>
  <dcterms:modified xsi:type="dcterms:W3CDTF">2016-03-31T12:11:00Z</dcterms:modified>
</cp:coreProperties>
</file>