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84" w:rsidRDefault="007D0884" w:rsidP="00FC7F81">
      <w:pPr>
        <w:jc w:val="center"/>
        <w:rPr>
          <w:color w:val="000000"/>
        </w:rPr>
      </w:pPr>
    </w:p>
    <w:p w:rsidR="007D0884" w:rsidRDefault="007D0884" w:rsidP="00177736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7D0884" w:rsidRDefault="007D0884" w:rsidP="00177736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7D0884" w:rsidRDefault="007D0884" w:rsidP="00177736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7D0884" w:rsidRDefault="007D0884" w:rsidP="00177736">
      <w:pPr>
        <w:jc w:val="center"/>
        <w:rPr>
          <w:color w:val="000000"/>
        </w:rPr>
      </w:pPr>
    </w:p>
    <w:p w:rsidR="007D0884" w:rsidRDefault="007D0884" w:rsidP="00177736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7D0884" w:rsidRDefault="007D0884" w:rsidP="00177736">
      <w:pPr>
        <w:rPr>
          <w:color w:val="000000"/>
        </w:rPr>
      </w:pPr>
    </w:p>
    <w:p w:rsidR="007D0884" w:rsidRDefault="007D0884" w:rsidP="00177736">
      <w:pPr>
        <w:rPr>
          <w:color w:val="000000"/>
        </w:rPr>
      </w:pPr>
      <w:r>
        <w:rPr>
          <w:color w:val="000000"/>
        </w:rPr>
        <w:t>15.06.2015 года                                                                           № 238</w:t>
      </w:r>
    </w:p>
    <w:p w:rsidR="007D0884" w:rsidRDefault="007D0884" w:rsidP="00177736">
      <w:pPr>
        <w:rPr>
          <w:color w:val="000000"/>
        </w:rPr>
      </w:pPr>
    </w:p>
    <w:p w:rsidR="007D0884" w:rsidRDefault="007D0884" w:rsidP="00177736">
      <w:pPr>
        <w:rPr>
          <w:color w:val="000000"/>
        </w:rPr>
      </w:pPr>
      <w:r>
        <w:rPr>
          <w:color w:val="000000"/>
        </w:rPr>
        <w:t>О постановке на учет</w:t>
      </w:r>
    </w:p>
    <w:p w:rsidR="007D0884" w:rsidRDefault="007D0884" w:rsidP="00177736">
      <w:pPr>
        <w:rPr>
          <w:color w:val="000000"/>
        </w:rPr>
      </w:pPr>
      <w:r>
        <w:rPr>
          <w:color w:val="000000"/>
        </w:rPr>
        <w:t>граждан, нуждающихся</w:t>
      </w:r>
    </w:p>
    <w:p w:rsidR="007D0884" w:rsidRDefault="007D0884" w:rsidP="00177736">
      <w:pPr>
        <w:rPr>
          <w:color w:val="000000"/>
        </w:rPr>
      </w:pPr>
      <w:r>
        <w:rPr>
          <w:color w:val="000000"/>
        </w:rPr>
        <w:t xml:space="preserve">в жилых помещениях </w:t>
      </w:r>
    </w:p>
    <w:p w:rsidR="007D0884" w:rsidRDefault="007D0884" w:rsidP="00547908">
      <w:pPr>
        <w:ind w:firstLine="708"/>
        <w:jc w:val="both"/>
        <w:rPr>
          <w:b/>
          <w:bCs/>
          <w:color w:val="000000"/>
        </w:rPr>
      </w:pPr>
    </w:p>
    <w:p w:rsidR="007D0884" w:rsidRDefault="007D0884" w:rsidP="00547908">
      <w:pPr>
        <w:ind w:firstLine="708"/>
        <w:jc w:val="both"/>
        <w:rPr>
          <w:color w:val="auto"/>
        </w:rPr>
      </w:pPr>
      <w:r>
        <w:rPr>
          <w:b/>
          <w:bCs/>
          <w:color w:val="000000"/>
        </w:rPr>
        <w:t xml:space="preserve">  </w:t>
      </w:r>
      <w:r>
        <w:rPr>
          <w:color w:val="000000"/>
        </w:rPr>
        <w:t xml:space="preserve">В соответствии со ст. 51  п.1 п.п. 2 Жилищного кодекса Российской федерации,  руководствуясь  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189-ФЗ «О введении в действие Жилищного кодекса РФ», областным законом Ленинградской области от 26.10.2005 г.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договору социального найма», </w:t>
      </w:r>
      <w:r>
        <w:rPr>
          <w:color w:val="auto"/>
        </w:rPr>
        <w:t>решением совета депутатов муниципального образования «Красносельское сельское поселение» от 15.05.2015 г. № 35 «Об утверждении нормы предоставления и учетной нормы площади жилого помещения»,  в рамках реализации областного закона  от 24.09.2008 г. № 105–оз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области», в связи с заявлением, поступившим от Тюриной Елены Александровны</w:t>
      </w:r>
    </w:p>
    <w:p w:rsidR="007D0884" w:rsidRDefault="007D0884" w:rsidP="00177736">
      <w:pPr>
        <w:ind w:left="720"/>
        <w:jc w:val="both"/>
        <w:rPr>
          <w:color w:val="000000"/>
        </w:rPr>
      </w:pPr>
      <w:r>
        <w:rPr>
          <w:color w:val="000000"/>
        </w:rPr>
        <w:t xml:space="preserve">                                          </w:t>
      </w:r>
    </w:p>
    <w:p w:rsidR="007D0884" w:rsidRDefault="007D0884" w:rsidP="00177736">
      <w:pPr>
        <w:ind w:left="720"/>
        <w:jc w:val="both"/>
        <w:rPr>
          <w:color w:val="000000"/>
        </w:rPr>
      </w:pPr>
      <w:r>
        <w:rPr>
          <w:color w:val="000000"/>
        </w:rPr>
        <w:t xml:space="preserve">                                       ПОСТАНОВЛЯЕТ:</w:t>
      </w:r>
    </w:p>
    <w:p w:rsidR="007D0884" w:rsidRDefault="007D0884" w:rsidP="00177736">
      <w:pPr>
        <w:ind w:left="720"/>
        <w:jc w:val="both"/>
        <w:rPr>
          <w:color w:val="000000"/>
        </w:rPr>
      </w:pPr>
    </w:p>
    <w:p w:rsidR="007D0884" w:rsidRDefault="007D0884" w:rsidP="00177736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Признать Тюрину Елену Александровну 21.02.1979  г.р. и ее сына: </w:t>
      </w:r>
    </w:p>
    <w:p w:rsidR="007D0884" w:rsidRDefault="007D0884" w:rsidP="00177736">
      <w:pPr>
        <w:ind w:left="720"/>
        <w:jc w:val="both"/>
        <w:rPr>
          <w:color w:val="000000"/>
        </w:rPr>
      </w:pPr>
      <w:r>
        <w:rPr>
          <w:color w:val="000000"/>
        </w:rPr>
        <w:t>Ширинга Арсентия Дмитриевича 07.08.2014 г.р.  нуждающимися в улучшении жилищных условий.</w:t>
      </w:r>
    </w:p>
    <w:p w:rsidR="007D0884" w:rsidRDefault="007D0884" w:rsidP="00177736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Принять Тюрину Елену Александровну 21.02.1979 г.р. и ее сына Ширинга Арсентия Дмитриевича 07.08.2014 г.р.  на учет нуждающихся в улучшении жилищных условий. Состав семьи- 2 человека.</w:t>
      </w:r>
    </w:p>
    <w:p w:rsidR="007D0884" w:rsidRDefault="007D0884" w:rsidP="00177736">
      <w:pPr>
        <w:jc w:val="both"/>
        <w:rPr>
          <w:color w:val="000000"/>
        </w:rPr>
      </w:pPr>
      <w:r>
        <w:rPr>
          <w:color w:val="000000"/>
        </w:rPr>
        <w:t xml:space="preserve">     3.    Контроль   исполнения данного постановления оставляю за собой.</w:t>
      </w:r>
    </w:p>
    <w:p w:rsidR="007D0884" w:rsidRDefault="007D0884" w:rsidP="00547908">
      <w:pPr>
        <w:jc w:val="both"/>
        <w:rPr>
          <w:color w:val="000000"/>
        </w:rPr>
      </w:pPr>
    </w:p>
    <w:p w:rsidR="007D0884" w:rsidRDefault="007D0884" w:rsidP="00547908">
      <w:pPr>
        <w:jc w:val="both"/>
        <w:rPr>
          <w:color w:val="000000"/>
        </w:rPr>
      </w:pPr>
    </w:p>
    <w:p w:rsidR="007D0884" w:rsidRDefault="007D0884" w:rsidP="00547908">
      <w:pPr>
        <w:jc w:val="both"/>
        <w:rPr>
          <w:color w:val="000000"/>
        </w:rPr>
      </w:pPr>
    </w:p>
    <w:p w:rsidR="007D0884" w:rsidRDefault="007D0884" w:rsidP="00547908">
      <w:pPr>
        <w:jc w:val="both"/>
        <w:rPr>
          <w:color w:val="000000"/>
          <w:sz w:val="22"/>
          <w:szCs w:val="22"/>
        </w:rPr>
      </w:pPr>
      <w:r>
        <w:rPr>
          <w:color w:val="000000"/>
        </w:rPr>
        <w:t>Глава администрации                                                             М.Л. Торопов</w:t>
      </w:r>
    </w:p>
    <w:p w:rsidR="007D0884" w:rsidRDefault="007D0884" w:rsidP="00547908">
      <w:pPr>
        <w:jc w:val="both"/>
        <w:rPr>
          <w:color w:val="000000"/>
          <w:sz w:val="22"/>
          <w:szCs w:val="22"/>
        </w:rPr>
      </w:pPr>
    </w:p>
    <w:p w:rsidR="007D0884" w:rsidRDefault="007D0884" w:rsidP="00547908">
      <w:pPr>
        <w:jc w:val="both"/>
        <w:rPr>
          <w:color w:val="000000"/>
          <w:sz w:val="22"/>
          <w:szCs w:val="22"/>
        </w:rPr>
      </w:pPr>
    </w:p>
    <w:p w:rsidR="007D0884" w:rsidRDefault="007D0884" w:rsidP="00547908">
      <w:pPr>
        <w:jc w:val="both"/>
      </w:pPr>
      <w:r>
        <w:rPr>
          <w:color w:val="000000"/>
          <w:sz w:val="22"/>
          <w:szCs w:val="22"/>
        </w:rPr>
        <w:t>Разослано:  дело-2, прокуратура-1, заявителю-1</w:t>
      </w:r>
    </w:p>
    <w:p w:rsidR="007D0884" w:rsidRDefault="007D0884" w:rsidP="00177736">
      <w:pPr>
        <w:jc w:val="center"/>
      </w:pPr>
    </w:p>
    <w:sectPr w:rsidR="007D0884" w:rsidSect="00F72058"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30188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7F81"/>
    <w:rsid w:val="000078B3"/>
    <w:rsid w:val="00050AB9"/>
    <w:rsid w:val="000C6342"/>
    <w:rsid w:val="000C73CB"/>
    <w:rsid w:val="00177736"/>
    <w:rsid w:val="001E2176"/>
    <w:rsid w:val="002A1844"/>
    <w:rsid w:val="002E7753"/>
    <w:rsid w:val="0042162F"/>
    <w:rsid w:val="00547908"/>
    <w:rsid w:val="005F012A"/>
    <w:rsid w:val="00653E80"/>
    <w:rsid w:val="007D0884"/>
    <w:rsid w:val="008B7B06"/>
    <w:rsid w:val="009B6742"/>
    <w:rsid w:val="009E3954"/>
    <w:rsid w:val="00AB2E42"/>
    <w:rsid w:val="00AE4FB4"/>
    <w:rsid w:val="00BE4F9C"/>
    <w:rsid w:val="00C67DE7"/>
    <w:rsid w:val="00D15CC3"/>
    <w:rsid w:val="00EB7E72"/>
    <w:rsid w:val="00EE5BFB"/>
    <w:rsid w:val="00F15DEA"/>
    <w:rsid w:val="00F72058"/>
    <w:rsid w:val="00FC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FC7F81"/>
    <w:rPr>
      <w:rFonts w:ascii="Times New Roman" w:eastAsia="Times New Roman" w:hAnsi="Times New Roman"/>
      <w:color w:val="3366FF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3C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73CB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73C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73CB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7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7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73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73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73C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3C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73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73C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73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C73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C73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C73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73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C73CB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0C73C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73C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73C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73CB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0C73CB"/>
    <w:rPr>
      <w:b/>
      <w:bCs/>
    </w:rPr>
  </w:style>
  <w:style w:type="character" w:styleId="Emphasis">
    <w:name w:val="Emphasis"/>
    <w:basedOn w:val="DefaultParagraphFont"/>
    <w:uiPriority w:val="99"/>
    <w:qFormat/>
    <w:rsid w:val="000C73CB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0C73CB"/>
  </w:style>
  <w:style w:type="paragraph" w:styleId="ListParagraph">
    <w:name w:val="List Paragraph"/>
    <w:basedOn w:val="Normal"/>
    <w:uiPriority w:val="99"/>
    <w:qFormat/>
    <w:rsid w:val="000C73CB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C73C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0C73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C73CB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C73CB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C73CB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0C73CB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C73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C73CB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0C73CB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8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</Pages>
  <Words>297</Words>
  <Characters>1694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123</cp:lastModifiedBy>
  <cp:revision>10</cp:revision>
  <cp:lastPrinted>2015-06-15T12:24:00Z</cp:lastPrinted>
  <dcterms:created xsi:type="dcterms:W3CDTF">2015-06-15T10:33:00Z</dcterms:created>
  <dcterms:modified xsi:type="dcterms:W3CDTF">2015-06-15T12:26:00Z</dcterms:modified>
</cp:coreProperties>
</file>