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1" w:rsidRPr="00F947D7" w:rsidRDefault="00D21231" w:rsidP="00F9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7D7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D21231" w:rsidRPr="00F947D7" w:rsidRDefault="00D21231" w:rsidP="00F9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7D7">
        <w:rPr>
          <w:rFonts w:ascii="Times New Roman" w:hAnsi="Times New Roman" w:cs="Times New Roman"/>
          <w:b/>
          <w:bCs/>
          <w:sz w:val="28"/>
          <w:szCs w:val="28"/>
        </w:rPr>
        <w:t xml:space="preserve">«КРАСНОС ЕЛЬСКОЕ СЕЛЬСКОЕ ПОСЕЛЕНИЕ» </w:t>
      </w:r>
    </w:p>
    <w:p w:rsidR="00D21231" w:rsidRPr="00F947D7" w:rsidRDefault="00D21231" w:rsidP="00F947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47D7">
        <w:rPr>
          <w:rFonts w:ascii="Times New Roman" w:hAnsi="Times New Roman" w:cs="Times New Roman"/>
          <w:b/>
          <w:bCs/>
          <w:sz w:val="28"/>
          <w:szCs w:val="28"/>
        </w:rPr>
        <w:t>ВЫБОРГСКОГО РАЙОНА ЛЕНИНГРАДСКОЙ ОБЛАСТИ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Pr="00F947D7" w:rsidRDefault="00D21231" w:rsidP="00F947D7">
      <w:pPr>
        <w:jc w:val="center"/>
        <w:rPr>
          <w:rFonts w:ascii="Times New Roman" w:hAnsi="Times New Roman" w:cs="Times New Roman"/>
          <w:sz w:val="28"/>
          <w:szCs w:val="28"/>
        </w:rPr>
        <w:sectPr w:rsidR="00D21231" w:rsidRPr="00F947D7" w:rsidSect="00F947D7">
          <w:type w:val="continuous"/>
          <w:pgSz w:w="11909" w:h="16838"/>
          <w:pgMar w:top="1363" w:right="1049" w:bottom="1370" w:left="1448" w:header="0" w:footer="3" w:gutter="0"/>
          <w:cols w:space="720"/>
          <w:noEndnote/>
          <w:docGrid w:linePitch="360"/>
        </w:sectPr>
      </w:pPr>
      <w:r w:rsidRPr="00F947D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21231" w:rsidRPr="00F947D7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Pr="00F947D7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Pr="00F947D7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  <w:sectPr w:rsidR="00D21231" w:rsidRPr="00F947D7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16.02.2016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№ 54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 xml:space="preserve">Об установлении стоимости 1 кв.м 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обшей площади жилья по МО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 xml:space="preserve"> «Красносельское сельское поселение»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 xml:space="preserve"> на 2016 год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Pr="00F947D7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Руководствуясь Распоряжением Комитета по строительству Ленинградской области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7D7">
        <w:rPr>
          <w:rFonts w:ascii="Times New Roman" w:hAnsi="Times New Roman" w:cs="Times New Roman"/>
          <w:sz w:val="28"/>
          <w:szCs w:val="28"/>
        </w:rPr>
        <w:t>552 от 04 декабря 2015г.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федеральных целевых программ и государственных программ Ленинградской области»,-</w:t>
      </w:r>
    </w:p>
    <w:p w:rsidR="00D21231" w:rsidRPr="00F947D7" w:rsidRDefault="00D21231" w:rsidP="00F947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21231" w:rsidRPr="00F947D7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Установить стоимость 1 кв.м общей площади жилья на территории МО «Красносельское сельское поселение» в рамках реализации федеральной целевой программы "Устойчивое развитие сельских территорий на 2014-2017 годы и на период до 2020 года" и подпрограммы "Устойчивое развитие сельских территорий Ленинградской области на 2014-2017 годы и на период до 2020 года" государственной программы Ленинградской области "Развитие сельского хозяйства Ленинградской области на 2013-2020 годы" на 2016 год в размере - 41 180 рублей.</w:t>
      </w:r>
    </w:p>
    <w:p w:rsidR="00D21231" w:rsidRDefault="00D21231" w:rsidP="00F947D7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47D7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«Выборг».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М.Л. Торопов</w:t>
      </w: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Default="00D21231" w:rsidP="00F947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1231" w:rsidRPr="00F947D7" w:rsidRDefault="00D21231" w:rsidP="00F947D7">
      <w:pPr>
        <w:rPr>
          <w:rFonts w:ascii="Times New Roman" w:hAnsi="Times New Roman" w:cs="Times New Roman"/>
          <w:sz w:val="22"/>
          <w:szCs w:val="22"/>
        </w:rPr>
      </w:pPr>
      <w:r w:rsidRPr="00F947D7">
        <w:rPr>
          <w:rFonts w:ascii="Times New Roman" w:hAnsi="Times New Roman" w:cs="Times New Roman"/>
          <w:sz w:val="22"/>
          <w:szCs w:val="22"/>
        </w:rPr>
        <w:t>Разослано: дело, отдел бюджетной политики и учета, прокуратура, комитет по строительству ЛО, газета «Выборг»</w:t>
      </w:r>
    </w:p>
    <w:p w:rsidR="00D21231" w:rsidRPr="00F947D7" w:rsidRDefault="00D21231" w:rsidP="00F947D7"/>
    <w:sectPr w:rsidR="00D21231" w:rsidRPr="00F947D7" w:rsidSect="00F947D7">
      <w:type w:val="continuous"/>
      <w:pgSz w:w="11909" w:h="16838"/>
      <w:pgMar w:top="1348" w:right="1049" w:bottom="1355" w:left="144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231" w:rsidRDefault="00D21231" w:rsidP="00DC4D7A">
      <w:r>
        <w:separator/>
      </w:r>
    </w:p>
  </w:endnote>
  <w:endnote w:type="continuationSeparator" w:id="1">
    <w:p w:rsidR="00D21231" w:rsidRDefault="00D21231" w:rsidP="00DC4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231" w:rsidRDefault="00D21231"/>
  </w:footnote>
  <w:footnote w:type="continuationSeparator" w:id="1">
    <w:p w:rsidR="00D21231" w:rsidRDefault="00D212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311E"/>
    <w:multiLevelType w:val="hybridMultilevel"/>
    <w:tmpl w:val="120E1F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E3F4F1A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D7A"/>
    <w:rsid w:val="004216FD"/>
    <w:rsid w:val="007A0E7A"/>
    <w:rsid w:val="00961D34"/>
    <w:rsid w:val="00B33707"/>
    <w:rsid w:val="00D21231"/>
    <w:rsid w:val="00DC4D7A"/>
    <w:rsid w:val="00E502D7"/>
    <w:rsid w:val="00ED535F"/>
    <w:rsid w:val="00F9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D7A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4D7A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DC4D7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Exact">
    <w:name w:val="Основной текст Exact"/>
    <w:basedOn w:val="DefaultParagraphFont"/>
    <w:uiPriority w:val="99"/>
    <w:rsid w:val="00DC4D7A"/>
    <w:rPr>
      <w:rFonts w:ascii="Times New Roman" w:hAnsi="Times New Roman" w:cs="Times New Roman"/>
      <w:spacing w:val="4"/>
      <w:sz w:val="21"/>
      <w:szCs w:val="21"/>
      <w:u w:val="none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DC4D7A"/>
    <w:rPr>
      <w:rFonts w:ascii="Times New Roman" w:hAnsi="Times New Roman" w:cs="Times New Roman"/>
      <w:sz w:val="22"/>
      <w:szCs w:val="22"/>
      <w:u w:val="none"/>
    </w:rPr>
  </w:style>
  <w:style w:type="character" w:customStyle="1" w:styleId="a">
    <w:name w:val="Подпись к картинке_"/>
    <w:basedOn w:val="DefaultParagraphFont"/>
    <w:link w:val="a0"/>
    <w:uiPriority w:val="99"/>
    <w:locked/>
    <w:rsid w:val="00DC4D7A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DC4D7A"/>
    <w:rPr>
      <w:rFonts w:ascii="Times New Roman" w:hAnsi="Times New Roman" w:cs="Times New Roman"/>
      <w:sz w:val="19"/>
      <w:szCs w:val="19"/>
      <w:u w:val="none"/>
    </w:rPr>
  </w:style>
  <w:style w:type="paragraph" w:customStyle="1" w:styleId="20">
    <w:name w:val="Основной текст (2)"/>
    <w:basedOn w:val="Normal"/>
    <w:link w:val="2"/>
    <w:uiPriority w:val="99"/>
    <w:rsid w:val="00DC4D7A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BodyText">
    <w:name w:val="Body Text"/>
    <w:basedOn w:val="Normal"/>
    <w:link w:val="BodyTextChar1"/>
    <w:uiPriority w:val="99"/>
    <w:rsid w:val="00DC4D7A"/>
    <w:pPr>
      <w:shd w:val="clear" w:color="auto" w:fill="FFFFFF"/>
      <w:spacing w:after="1140" w:line="24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color w:val="000000"/>
      <w:sz w:val="24"/>
      <w:szCs w:val="24"/>
    </w:rPr>
  </w:style>
  <w:style w:type="paragraph" w:customStyle="1" w:styleId="a0">
    <w:name w:val="Подпись к картинке"/>
    <w:basedOn w:val="Normal"/>
    <w:link w:val="a"/>
    <w:uiPriority w:val="99"/>
    <w:rsid w:val="00DC4D7A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Normal"/>
    <w:link w:val="3"/>
    <w:uiPriority w:val="99"/>
    <w:rsid w:val="00DC4D7A"/>
    <w:pPr>
      <w:shd w:val="clear" w:color="auto" w:fill="FFFFFF"/>
      <w:spacing w:before="840" w:line="245" w:lineRule="exact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244</Words>
  <Characters>1391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2016-02-20T08:35:00Z</dcterms:created>
  <dcterms:modified xsi:type="dcterms:W3CDTF">2016-02-20T08:42:00Z</dcterms:modified>
</cp:coreProperties>
</file>